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4BF6F6" w14:textId="6FD1B60A" w:rsidR="0038560D" w:rsidRPr="0038560D" w:rsidRDefault="0038560D" w:rsidP="0038560D">
      <w:pPr>
        <w:pStyle w:val="Heading1"/>
        <w:jc w:val="center"/>
        <w:rPr>
          <w:bCs/>
          <w:sz w:val="36"/>
        </w:rPr>
      </w:pPr>
      <w:r w:rsidRPr="0038560D">
        <w:rPr>
          <w:bCs/>
          <w:sz w:val="36"/>
        </w:rPr>
        <w:t>Adult Education and Literacy</w:t>
      </w:r>
      <w:r w:rsidRPr="0038560D">
        <w:rPr>
          <w:bCs/>
          <w:sz w:val="36"/>
        </w:rPr>
        <w:br/>
        <w:t xml:space="preserve">Adult Diploma Program </w:t>
      </w:r>
      <w:r w:rsidRPr="0038560D">
        <w:rPr>
          <w:bCs/>
          <w:sz w:val="36"/>
        </w:rPr>
        <w:br/>
        <w:t>Graduation Agreement Template</w:t>
      </w:r>
    </w:p>
    <w:p w14:paraId="65E3FE21" w14:textId="50EB0423" w:rsidR="00147A67" w:rsidRPr="00BA48E9" w:rsidRDefault="00B66234" w:rsidP="005F2832">
      <w:pPr>
        <w:pStyle w:val="Heading1"/>
      </w:pPr>
      <w:r>
        <w:t>Purpose</w:t>
      </w:r>
      <w:r w:rsidR="00076311">
        <w:t xml:space="preserve"> – </w:t>
      </w:r>
      <w:r w:rsidR="57B2C581">
        <w:t>D</w:t>
      </w:r>
      <w:r w:rsidR="00076311">
        <w:t xml:space="preserve">o not include this section on </w:t>
      </w:r>
      <w:r w:rsidR="1712E8E3">
        <w:t xml:space="preserve">the </w:t>
      </w:r>
      <w:r w:rsidR="00076311">
        <w:t>graduation agreement</w:t>
      </w:r>
      <w:r w:rsidR="7628E7D8">
        <w:t>.</w:t>
      </w:r>
    </w:p>
    <w:p w14:paraId="5C46BB77" w14:textId="79E11099" w:rsidR="004F32DE" w:rsidRPr="001B102F" w:rsidRDefault="004F32DE" w:rsidP="004F32DE">
      <w:pPr>
        <w:rPr>
          <w:strike/>
          <w:color w:val="00B050"/>
        </w:rPr>
      </w:pPr>
      <w:r w:rsidRPr="00D415C7">
        <w:t xml:space="preserve">This is a </w:t>
      </w:r>
      <w:r w:rsidRPr="00D415C7">
        <w:rPr>
          <w:b/>
        </w:rPr>
        <w:t>template</w:t>
      </w:r>
      <w:r w:rsidRPr="00D415C7">
        <w:t xml:space="preserve"> with text for </w:t>
      </w:r>
      <w:r>
        <w:t xml:space="preserve">the Adult Education and Literacy’s (AEL) Adult Diploma Program (ADP) </w:t>
      </w:r>
      <w:r w:rsidR="00A70ECB">
        <w:t>graduation agreement</w:t>
      </w:r>
      <w:r w:rsidRPr="00D415C7">
        <w:t>. Each AEL provider will copy and paste the items below onto their organization’s letterhead</w:t>
      </w:r>
      <w:r w:rsidR="00505DCD">
        <w:t>.</w:t>
      </w:r>
    </w:p>
    <w:p w14:paraId="73AA5140" w14:textId="432D43A3" w:rsidR="00450298" w:rsidRDefault="004F32DE" w:rsidP="004F32DE">
      <w:r w:rsidRPr="00D415C7">
        <w:t xml:space="preserve">The elements of this form must be used </w:t>
      </w:r>
      <w:r w:rsidRPr="004F32DE">
        <w:t>in the order presented here</w:t>
      </w:r>
      <w:r w:rsidRPr="00D415C7">
        <w:t xml:space="preserve"> for </w:t>
      </w:r>
      <w:r>
        <w:t xml:space="preserve">each ADP </w:t>
      </w:r>
      <w:r w:rsidRPr="00D415C7">
        <w:t>student</w:t>
      </w:r>
      <w:r w:rsidR="001F614A">
        <w:t xml:space="preserve">, </w:t>
      </w:r>
      <w:r w:rsidR="006C78D4" w:rsidRPr="00297900">
        <w:t xml:space="preserve">but </w:t>
      </w:r>
      <w:r w:rsidR="002F2358" w:rsidRPr="00297900">
        <w:t xml:space="preserve">formatting changes may be made to add space for additional information </w:t>
      </w:r>
      <w:r w:rsidR="002B6949" w:rsidRPr="00297900">
        <w:t xml:space="preserve">(such as in </w:t>
      </w:r>
      <w:r w:rsidR="002D71A8">
        <w:t>S</w:t>
      </w:r>
      <w:r w:rsidR="002B6949" w:rsidRPr="00297900">
        <w:t xml:space="preserve">ection </w:t>
      </w:r>
      <w:r w:rsidR="00140AD3">
        <w:t>D</w:t>
      </w:r>
      <w:r w:rsidR="002B6949" w:rsidRPr="00297900">
        <w:t xml:space="preserve">) or </w:t>
      </w:r>
      <w:r w:rsidR="00177D5A" w:rsidRPr="00297900">
        <w:t>readability</w:t>
      </w:r>
      <w:r w:rsidR="003323B8" w:rsidRPr="00297900">
        <w:t xml:space="preserve">. </w:t>
      </w:r>
      <w:r w:rsidRPr="009061DC">
        <w:t>Your organization’s letterhead</w:t>
      </w:r>
      <w:r>
        <w:t xml:space="preserve"> </w:t>
      </w:r>
      <w:r w:rsidRPr="009061DC">
        <w:t xml:space="preserve">must include the </w:t>
      </w:r>
      <w:hyperlink r:id="rId11" w:history="1">
        <w:r w:rsidRPr="009061DC">
          <w:rPr>
            <w:rStyle w:val="Hyperlink"/>
            <w:rFonts w:cs="Calibri"/>
          </w:rPr>
          <w:t>American Job Center logo</w:t>
        </w:r>
      </w:hyperlink>
      <w:r w:rsidRPr="009061DC">
        <w:t>.</w:t>
      </w:r>
      <w:r>
        <w:t xml:space="preserve"> </w:t>
      </w:r>
      <w:r w:rsidRPr="00D415C7">
        <w:t xml:space="preserve">Copy and paste </w:t>
      </w:r>
      <w:r>
        <w:t xml:space="preserve">the logo from the following page </w:t>
      </w:r>
      <w:r w:rsidRPr="00D415C7">
        <w:t>or use another logo from the American Job Center website linked above.</w:t>
      </w:r>
    </w:p>
    <w:p w14:paraId="749BA59F" w14:textId="708A0F57" w:rsidR="00E02E1A" w:rsidRDefault="005A1708" w:rsidP="004F32DE">
      <w:pPr>
        <w:rPr>
          <w:color w:val="FF0000"/>
        </w:rPr>
      </w:pPr>
      <w:r w:rsidRPr="00297900">
        <w:t>The ADP graduation agreement is intended to only capture the information that relates to the learner’s participation in the ADP.</w:t>
      </w:r>
      <w:r w:rsidR="00EB7B5D" w:rsidRPr="00297900">
        <w:t xml:space="preserve"> This agreement is to be maintained in conjunction with the Adult Learning Plan.</w:t>
      </w:r>
      <w:r w:rsidR="00C57ECF" w:rsidRPr="00297900">
        <w:t xml:space="preserve"> For more information about the ADP</w:t>
      </w:r>
      <w:r w:rsidR="00E02E1A" w:rsidRPr="00297900">
        <w:t xml:space="preserve">, </w:t>
      </w:r>
      <w:r w:rsidR="00C57ECF" w:rsidRPr="00297900">
        <w:t xml:space="preserve">please see the </w:t>
      </w:r>
      <w:hyperlink r:id="rId12" w:history="1">
        <w:r w:rsidR="00C57ECF" w:rsidRPr="006D5141">
          <w:rPr>
            <w:rStyle w:val="Hyperlink"/>
            <w:rFonts w:cs="Calibri"/>
          </w:rPr>
          <w:t>ADP Pilot Policy Manual</w:t>
        </w:r>
      </w:hyperlink>
      <w:r w:rsidR="002B4335">
        <w:t>.</w:t>
      </w:r>
    </w:p>
    <w:p w14:paraId="7B04C7D4" w14:textId="77777777" w:rsidR="00E02E1A" w:rsidRDefault="00E02E1A">
      <w:pPr>
        <w:spacing w:before="0" w:after="200" w:line="276" w:lineRule="auto"/>
        <w:rPr>
          <w:color w:val="FF0000"/>
        </w:rPr>
      </w:pPr>
      <w:r>
        <w:rPr>
          <w:color w:val="FF0000"/>
        </w:rPr>
        <w:br w:type="page"/>
      </w:r>
    </w:p>
    <w:p w14:paraId="73FABD6C" w14:textId="77777777" w:rsidR="008E49B1" w:rsidRDefault="008E49B1" w:rsidP="004F32DE">
      <w:pPr>
        <w:rPr>
          <w:color w:val="FF0000"/>
        </w:rPr>
      </w:pPr>
    </w:p>
    <w:p w14:paraId="6738529A" w14:textId="76C5D1DB" w:rsidR="00781CCF" w:rsidRDefault="001148EE" w:rsidP="001148EE">
      <w:pPr>
        <w:jc w:val="center"/>
      </w:pPr>
      <w:r>
        <w:rPr>
          <w:noProof/>
        </w:rPr>
        <w:drawing>
          <wp:inline distT="0" distB="0" distL="0" distR="0" wp14:anchorId="1E10BEB0" wp14:editId="037030CB">
            <wp:extent cx="1890508" cy="787673"/>
            <wp:effectExtent l="0" t="0" r="0" b="0"/>
            <wp:docPr id="2" name="Picture 1" descr="American Job Center logo with the text &quot;A proud partner of the American Job Center network.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merican Job Center logo with the text &quot;A proud partner of the American Job Center network.&quot;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2414" cy="79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5D9662" w14:textId="77777777" w:rsidR="00B20AF0" w:rsidRPr="00446092" w:rsidRDefault="00B20AF0" w:rsidP="0087301A">
      <w:pPr>
        <w:pStyle w:val="Heading1"/>
        <w:jc w:val="center"/>
        <w:rPr>
          <w:i/>
          <w:iCs/>
          <w:sz w:val="24"/>
        </w:rPr>
      </w:pPr>
      <w:r w:rsidRPr="00B20AF0">
        <w:t>Adult Education and Literacy</w:t>
      </w:r>
      <w:r w:rsidRPr="00B20AF0">
        <w:br/>
        <w:t>Adult Diploma Program Pilot</w:t>
      </w:r>
      <w:r w:rsidRPr="00B20AF0">
        <w:br/>
        <w:t>Graduation Agreement</w:t>
      </w:r>
    </w:p>
    <w:p w14:paraId="3DE70316" w14:textId="77777777" w:rsidR="00446092" w:rsidRPr="00446092" w:rsidRDefault="00446092" w:rsidP="00433B5B">
      <w:pPr>
        <w:rPr>
          <w:i/>
          <w:iCs/>
        </w:rPr>
      </w:pPr>
      <w:r w:rsidRPr="00446092">
        <w:rPr>
          <w:i/>
          <w:iCs/>
        </w:rPr>
        <w:t>Version (circle one): Original</w:t>
      </w:r>
      <w:r w:rsidRPr="00446092">
        <w:rPr>
          <w:i/>
          <w:iCs/>
        </w:rPr>
        <w:tab/>
        <w:t xml:space="preserve">Revision </w:t>
      </w:r>
    </w:p>
    <w:p w14:paraId="626E2A79" w14:textId="77777777" w:rsidR="00446092" w:rsidRPr="00446092" w:rsidRDefault="00446092" w:rsidP="00433B5B">
      <w:pPr>
        <w:rPr>
          <w:i/>
          <w:iCs/>
        </w:rPr>
      </w:pPr>
      <w:r w:rsidRPr="00446092">
        <w:rPr>
          <w:i/>
          <w:iCs/>
        </w:rPr>
        <w:t>Date: ______________</w:t>
      </w:r>
    </w:p>
    <w:p w14:paraId="00B11C49" w14:textId="6F5334F8" w:rsidR="004A601F" w:rsidRPr="004A601F" w:rsidRDefault="004A601F" w:rsidP="00E059E3">
      <w:pPr>
        <w:pStyle w:val="Heading2"/>
        <w:numPr>
          <w:ilvl w:val="0"/>
          <w:numId w:val="37"/>
        </w:numPr>
      </w:pPr>
      <w:r w:rsidRPr="004A601F">
        <w:t>Learner Information</w:t>
      </w:r>
    </w:p>
    <w:p w14:paraId="2596C4D5" w14:textId="77777777" w:rsidR="004A601F" w:rsidRDefault="004A601F" w:rsidP="004A601F">
      <w:r>
        <w:t>LACES Student ID:</w:t>
      </w:r>
    </w:p>
    <w:p w14:paraId="2409EE95" w14:textId="77777777" w:rsidR="004A601F" w:rsidRPr="00282272" w:rsidRDefault="004A601F" w:rsidP="004A601F">
      <w:r w:rsidRPr="00412B03">
        <w:t xml:space="preserve">Vermont </w:t>
      </w:r>
      <w:proofErr w:type="spellStart"/>
      <w:r w:rsidRPr="00412B03">
        <w:t>Perm</w:t>
      </w:r>
      <w:r>
        <w:t>N</w:t>
      </w:r>
      <w:r w:rsidRPr="00412B03">
        <w:t>umber</w:t>
      </w:r>
      <w:proofErr w:type="spellEnd"/>
      <w:r w:rsidRPr="00412B03">
        <w:t>:</w:t>
      </w:r>
      <w:r>
        <w:t xml:space="preserve"> </w:t>
      </w:r>
    </w:p>
    <w:p w14:paraId="2C1288E2" w14:textId="77777777" w:rsidR="004A601F" w:rsidRPr="00282272" w:rsidRDefault="004A601F" w:rsidP="004A601F">
      <w:r>
        <w:t xml:space="preserve">Learner </w:t>
      </w:r>
      <w:r w:rsidRPr="00282272">
        <w:t>Name (First and Last):</w:t>
      </w:r>
    </w:p>
    <w:p w14:paraId="5E1A1184" w14:textId="77777777" w:rsidR="004A601F" w:rsidRPr="00282272" w:rsidRDefault="004A601F" w:rsidP="004A601F">
      <w:r>
        <w:t xml:space="preserve">Learner </w:t>
      </w:r>
      <w:r w:rsidRPr="00282272">
        <w:t>Date of Birth:</w:t>
      </w:r>
    </w:p>
    <w:p w14:paraId="291EDB1F" w14:textId="273B073B" w:rsidR="004A601F" w:rsidRDefault="00F87E39" w:rsidP="004A601F">
      <w:r>
        <w:t>Target G</w:t>
      </w:r>
      <w:r w:rsidR="004A601F" w:rsidRPr="00282272">
        <w:t>raduation Date (MM/DD/YYYY):</w:t>
      </w:r>
    </w:p>
    <w:p w14:paraId="2BCBEEFA" w14:textId="35A3C105" w:rsidR="00D40C90" w:rsidRPr="00D40C90" w:rsidRDefault="00D40C90" w:rsidP="00E059E3">
      <w:pPr>
        <w:pStyle w:val="Heading2"/>
        <w:numPr>
          <w:ilvl w:val="0"/>
          <w:numId w:val="37"/>
        </w:numPr>
      </w:pPr>
      <w:r w:rsidRPr="00D40C90">
        <w:t>Adult Education and Literacy (AEL) Provider Information</w:t>
      </w:r>
    </w:p>
    <w:p w14:paraId="499BB487" w14:textId="77777777" w:rsidR="00D40C90" w:rsidRPr="00282272" w:rsidRDefault="00D40C90" w:rsidP="00D40C90">
      <w:r w:rsidRPr="00282272">
        <w:t xml:space="preserve">AEL </w:t>
      </w:r>
      <w:r>
        <w:t xml:space="preserve">Provider </w:t>
      </w:r>
      <w:r w:rsidRPr="00282272">
        <w:t>Graduation Agreement (GA) Manager:</w:t>
      </w:r>
    </w:p>
    <w:p w14:paraId="7569725C" w14:textId="77777777" w:rsidR="00D40C90" w:rsidRDefault="00D40C90" w:rsidP="00D40C90">
      <w:r w:rsidRPr="00282272">
        <w:t>GA Manager Email Address:</w:t>
      </w:r>
    </w:p>
    <w:p w14:paraId="69553306" w14:textId="77777777" w:rsidR="00D40C90" w:rsidRDefault="00D40C90" w:rsidP="00D40C90">
      <w:r w:rsidRPr="00282272">
        <w:t>GA Manager Phone Number:</w:t>
      </w:r>
    </w:p>
    <w:p w14:paraId="112A4FA3" w14:textId="77777777" w:rsidR="00BC439D" w:rsidRDefault="00BC439D" w:rsidP="00D40C90"/>
    <w:p w14:paraId="7362F38F" w14:textId="53B429A4" w:rsidR="00F00A91" w:rsidRPr="00F00A91" w:rsidRDefault="00F00A91" w:rsidP="00E059E3">
      <w:pPr>
        <w:pStyle w:val="Heading2"/>
        <w:numPr>
          <w:ilvl w:val="0"/>
          <w:numId w:val="37"/>
        </w:numPr>
      </w:pPr>
      <w:proofErr w:type="gramStart"/>
      <w:r>
        <w:t>Participating</w:t>
      </w:r>
      <w:proofErr w:type="gramEnd"/>
      <w:r>
        <w:t xml:space="preserve"> </w:t>
      </w:r>
      <w:r w:rsidR="119A6461">
        <w:t>H</w:t>
      </w:r>
      <w:r>
        <w:t>igh School (HS) Information</w:t>
      </w:r>
    </w:p>
    <w:p w14:paraId="3626B5D4" w14:textId="77777777" w:rsidR="00F00A91" w:rsidRPr="00282272" w:rsidRDefault="00F00A91" w:rsidP="00F00A91">
      <w:proofErr w:type="gramStart"/>
      <w:r>
        <w:t>Participating</w:t>
      </w:r>
      <w:proofErr w:type="gramEnd"/>
      <w:r w:rsidRPr="00282272">
        <w:t xml:space="preserve"> HS</w:t>
      </w:r>
      <w:r>
        <w:t xml:space="preserve"> name</w:t>
      </w:r>
      <w:r w:rsidRPr="00282272">
        <w:t>:</w:t>
      </w:r>
    </w:p>
    <w:p w14:paraId="061A49AE" w14:textId="77777777" w:rsidR="00F00A91" w:rsidRDefault="00F00A91" w:rsidP="00F00A91">
      <w:r>
        <w:t xml:space="preserve">District of </w:t>
      </w:r>
      <w:proofErr w:type="gramStart"/>
      <w:r>
        <w:t>participating</w:t>
      </w:r>
      <w:proofErr w:type="gramEnd"/>
      <w:r>
        <w:t xml:space="preserve"> HS:</w:t>
      </w:r>
    </w:p>
    <w:p w14:paraId="39894C83" w14:textId="77777777" w:rsidR="00F00A91" w:rsidRPr="00282272" w:rsidRDefault="00F00A91" w:rsidP="00F00A91">
      <w:r w:rsidRPr="00282272">
        <w:t xml:space="preserve">Name of HS </w:t>
      </w:r>
      <w:r>
        <w:t>r</w:t>
      </w:r>
      <w:r w:rsidRPr="00282272">
        <w:t>epresentative:</w:t>
      </w:r>
    </w:p>
    <w:p w14:paraId="63490F2F" w14:textId="77777777" w:rsidR="00F00A91" w:rsidRPr="00282272" w:rsidRDefault="00F00A91" w:rsidP="00F00A91">
      <w:r w:rsidRPr="00282272">
        <w:t>HS Representative Email Address:</w:t>
      </w:r>
    </w:p>
    <w:p w14:paraId="2904D63B" w14:textId="49C02C35" w:rsidR="00D459A2" w:rsidRDefault="00F00A91" w:rsidP="0068080A">
      <w:r w:rsidRPr="00282272">
        <w:t>HS Representative Phone Number:</w:t>
      </w:r>
    </w:p>
    <w:p w14:paraId="76CEDA31" w14:textId="129514B1" w:rsidR="00B55902" w:rsidRDefault="005865B4" w:rsidP="00E059E3">
      <w:pPr>
        <w:pStyle w:val="Heading2"/>
        <w:numPr>
          <w:ilvl w:val="0"/>
          <w:numId w:val="37"/>
        </w:numPr>
      </w:pPr>
      <w:r>
        <w:t>Learning Activity Plan to Meet ADP Proficiency-Based Graduation Requirements</w:t>
      </w:r>
    </w:p>
    <w:p w14:paraId="5373CF49" w14:textId="1910F2E6" w:rsidR="004E3CB5" w:rsidRPr="000403C4" w:rsidRDefault="006B18CB" w:rsidP="00B24F53">
      <w:r w:rsidRPr="000403C4">
        <w:t xml:space="preserve">Additional rows </w:t>
      </w:r>
      <w:r w:rsidR="00781082" w:rsidRPr="000403C4">
        <w:t>can be</w:t>
      </w:r>
      <w:r w:rsidRPr="000403C4">
        <w:t xml:space="preserve"> </w:t>
      </w:r>
      <w:r w:rsidR="006A5FAB" w:rsidRPr="000403C4">
        <w:t>inserted as needed</w:t>
      </w:r>
      <w:r w:rsidR="00F51558">
        <w:t>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Learning Activity Plan to Meet ADP Proficiency-Based Graduation Requirements"/>
        <w:tblDescription w:val="The learning activities that align with the ADP PBGRs and the student's goals will be written and tracked here by the AEL provider, guided by their work with the student."/>
      </w:tblPr>
      <w:tblGrid>
        <w:gridCol w:w="2876"/>
        <w:gridCol w:w="3618"/>
        <w:gridCol w:w="4198"/>
        <w:gridCol w:w="2258"/>
      </w:tblGrid>
      <w:tr w:rsidR="008D69B8" w:rsidRPr="00055A28" w14:paraId="30931720" w14:textId="77777777" w:rsidTr="00B55695">
        <w:trPr>
          <w:cantSplit/>
          <w:tblHeader/>
        </w:trPr>
        <w:tc>
          <w:tcPr>
            <w:tcW w:w="1110" w:type="pct"/>
          </w:tcPr>
          <w:p w14:paraId="48D29A8F" w14:textId="4EC9D9E4" w:rsidR="008D69B8" w:rsidRPr="00055A28" w:rsidRDefault="008D69B8" w:rsidP="008D69B8">
            <w:pPr>
              <w:rPr>
                <w:b/>
                <w:bCs w:val="0"/>
              </w:rPr>
            </w:pPr>
            <w:r>
              <w:rPr>
                <w:b/>
                <w:bCs w:val="0"/>
              </w:rPr>
              <w:t>Learning Goal</w:t>
            </w:r>
          </w:p>
        </w:tc>
        <w:tc>
          <w:tcPr>
            <w:tcW w:w="1397" w:type="pct"/>
          </w:tcPr>
          <w:p w14:paraId="22E8D47B" w14:textId="6B68FE0F" w:rsidR="008D69B8" w:rsidRDefault="008D69B8" w:rsidP="008D69B8">
            <w:pPr>
              <w:rPr>
                <w:b/>
              </w:rPr>
            </w:pPr>
            <w:r>
              <w:rPr>
                <w:b/>
              </w:rPr>
              <w:t>Related ADP Content Area, T</w:t>
            </w:r>
            <w:r w:rsidR="00434BC2">
              <w:rPr>
                <w:b/>
              </w:rPr>
              <w:t xml:space="preserve">eaching </w:t>
            </w:r>
            <w:r w:rsidR="00C23321">
              <w:rPr>
                <w:b/>
              </w:rPr>
              <w:t xml:space="preserve">Skills That Matter skill(s)/topic area(s) </w:t>
            </w:r>
            <w:r>
              <w:rPr>
                <w:b/>
              </w:rPr>
              <w:t>and/or EQS transferable skill</w:t>
            </w:r>
            <w:r w:rsidR="00C23321">
              <w:rPr>
                <w:b/>
              </w:rPr>
              <w:t>(s)</w:t>
            </w:r>
          </w:p>
        </w:tc>
        <w:tc>
          <w:tcPr>
            <w:tcW w:w="1621" w:type="pct"/>
          </w:tcPr>
          <w:p w14:paraId="52802A0D" w14:textId="4DE6893F" w:rsidR="008D69B8" w:rsidRPr="00055A28" w:rsidRDefault="008D69B8" w:rsidP="008D69B8">
            <w:pPr>
              <w:rPr>
                <w:b/>
                <w:bCs w:val="0"/>
              </w:rPr>
            </w:pPr>
            <w:r>
              <w:rPr>
                <w:b/>
                <w:bCs w:val="0"/>
              </w:rPr>
              <w:t>Services/Learning Activities</w:t>
            </w:r>
            <w:r>
              <w:rPr>
                <w:b/>
                <w:bCs w:val="0"/>
              </w:rPr>
              <w:br/>
            </w:r>
          </w:p>
        </w:tc>
        <w:tc>
          <w:tcPr>
            <w:tcW w:w="872" w:type="pct"/>
          </w:tcPr>
          <w:p w14:paraId="04B861F8" w14:textId="77777777" w:rsidR="008D69B8" w:rsidRPr="00055A28" w:rsidRDefault="008D69B8" w:rsidP="008D69B8">
            <w:pPr>
              <w:rPr>
                <w:b/>
                <w:bCs w:val="0"/>
              </w:rPr>
            </w:pPr>
            <w:r>
              <w:rPr>
                <w:b/>
                <w:bCs w:val="0"/>
              </w:rPr>
              <w:t>Completion Date</w:t>
            </w:r>
          </w:p>
        </w:tc>
      </w:tr>
      <w:tr w:rsidR="00945043" w:rsidRPr="00945043" w14:paraId="54738D2E" w14:textId="77777777" w:rsidTr="00B55695">
        <w:trPr>
          <w:cantSplit/>
        </w:trPr>
        <w:tc>
          <w:tcPr>
            <w:tcW w:w="1110" w:type="pct"/>
          </w:tcPr>
          <w:p w14:paraId="15EAEAAA" w14:textId="234E574F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397" w:type="pct"/>
          </w:tcPr>
          <w:p w14:paraId="66C9688E" w14:textId="072B218F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621" w:type="pct"/>
          </w:tcPr>
          <w:p w14:paraId="70392C89" w14:textId="1C23CE80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872" w:type="pct"/>
          </w:tcPr>
          <w:p w14:paraId="7BF08036" w14:textId="77777777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945043" w14:paraId="117528CE" w14:textId="77777777" w:rsidTr="00B55695">
        <w:trPr>
          <w:cantSplit/>
        </w:trPr>
        <w:tc>
          <w:tcPr>
            <w:tcW w:w="1110" w:type="pct"/>
          </w:tcPr>
          <w:p w14:paraId="6FFBF766" w14:textId="0F782C99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397" w:type="pct"/>
          </w:tcPr>
          <w:p w14:paraId="6305AD29" w14:textId="1CB30D0B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621" w:type="pct"/>
          </w:tcPr>
          <w:p w14:paraId="304EEE28" w14:textId="4DF9B228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872" w:type="pct"/>
          </w:tcPr>
          <w:p w14:paraId="50817513" w14:textId="77777777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945043" w14:paraId="0EBCB309" w14:textId="77777777" w:rsidTr="00B55695">
        <w:trPr>
          <w:cantSplit/>
        </w:trPr>
        <w:tc>
          <w:tcPr>
            <w:tcW w:w="1110" w:type="pct"/>
          </w:tcPr>
          <w:p w14:paraId="56AB2493" w14:textId="10539438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397" w:type="pct"/>
          </w:tcPr>
          <w:p w14:paraId="49473A0D" w14:textId="1C082B47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621" w:type="pct"/>
          </w:tcPr>
          <w:p w14:paraId="7EA70F03" w14:textId="1DF434F4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872" w:type="pct"/>
          </w:tcPr>
          <w:p w14:paraId="37B3FB4E" w14:textId="77777777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945043" w14:paraId="0803DB39" w14:textId="77777777" w:rsidTr="00B55695">
        <w:trPr>
          <w:cantSplit/>
        </w:trPr>
        <w:tc>
          <w:tcPr>
            <w:tcW w:w="1110" w:type="pct"/>
          </w:tcPr>
          <w:p w14:paraId="782D0F9F" w14:textId="7169E961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397" w:type="pct"/>
          </w:tcPr>
          <w:p w14:paraId="6A52029B" w14:textId="0070F2D4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621" w:type="pct"/>
          </w:tcPr>
          <w:p w14:paraId="73BD3F2B" w14:textId="7877CA0B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872" w:type="pct"/>
          </w:tcPr>
          <w:p w14:paraId="212E4B1A" w14:textId="77777777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</w:tbl>
    <w:p w14:paraId="5DF769A6" w14:textId="77777777" w:rsidR="00FF2A62" w:rsidRPr="00546E3E" w:rsidRDefault="00FF2A62" w:rsidP="00B24F53">
      <w:pPr>
        <w:rPr>
          <w:color w:val="FF0000"/>
        </w:rPr>
      </w:pPr>
    </w:p>
    <w:p w14:paraId="576B38B8" w14:textId="1BDC3A6F" w:rsidR="00F6395E" w:rsidRDefault="00F6395E">
      <w:pPr>
        <w:spacing w:before="0" w:after="200" w:line="276" w:lineRule="auto"/>
      </w:pPr>
    </w:p>
    <w:p w14:paraId="6ABA7B47" w14:textId="77777777" w:rsidR="00F6395E" w:rsidRDefault="00F6395E">
      <w:pPr>
        <w:spacing w:before="0" w:after="200" w:line="276" w:lineRule="auto"/>
      </w:pPr>
      <w:r>
        <w:br w:type="page"/>
      </w:r>
    </w:p>
    <w:p w14:paraId="030F5E1B" w14:textId="730A8EAC" w:rsidR="007C6BB9" w:rsidRPr="00CA008A" w:rsidRDefault="007C6BB9" w:rsidP="00E059E3">
      <w:pPr>
        <w:pStyle w:val="Heading2"/>
        <w:numPr>
          <w:ilvl w:val="0"/>
          <w:numId w:val="37"/>
        </w:numPr>
      </w:pPr>
      <w:r w:rsidRPr="00CA008A">
        <w:t>Who commits to this ADP Graduation Agreement?</w:t>
      </w:r>
    </w:p>
    <w:p w14:paraId="7F99F10B" w14:textId="77777777" w:rsidR="007C6BB9" w:rsidRDefault="007C6BB9" w:rsidP="007C6BB9">
      <w:r>
        <w:t>Please sign and date below.</w:t>
      </w:r>
    </w:p>
    <w:p w14:paraId="4FC13EE4" w14:textId="77777777" w:rsidR="007C6BB9" w:rsidRDefault="007C6BB9" w:rsidP="007C6BB9"/>
    <w:p w14:paraId="43968007" w14:textId="77777777" w:rsidR="007C6BB9" w:rsidRDefault="007C6BB9" w:rsidP="007C6BB9">
      <w:r>
        <w:t>______________________________________</w:t>
      </w:r>
      <w:r>
        <w:tab/>
        <w:t>______________</w:t>
      </w:r>
    </w:p>
    <w:p w14:paraId="7FBA6627" w14:textId="77777777" w:rsidR="007C6BB9" w:rsidRDefault="007C6BB9" w:rsidP="007C6BB9">
      <w:r>
        <w:t>Student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2CEDEFAA" w14:textId="77777777" w:rsidR="007C6BB9" w:rsidRDefault="007C6BB9" w:rsidP="007C6BB9"/>
    <w:p w14:paraId="54114141" w14:textId="77777777" w:rsidR="006C1872" w:rsidRDefault="006C1872" w:rsidP="006C1872">
      <w:r>
        <w:t>______________________________________</w:t>
      </w:r>
      <w:r>
        <w:tab/>
        <w:t>______________</w:t>
      </w:r>
    </w:p>
    <w:p w14:paraId="65B1BAC6" w14:textId="77777777" w:rsidR="007C6BB9" w:rsidRDefault="007C6BB9" w:rsidP="007C6BB9">
      <w:r>
        <w:t>Parent or guardian for minor</w:t>
      </w:r>
      <w:r>
        <w:tab/>
      </w:r>
      <w:r>
        <w:tab/>
      </w:r>
      <w:r>
        <w:tab/>
      </w:r>
      <w:r>
        <w:tab/>
        <w:t>Date</w:t>
      </w:r>
    </w:p>
    <w:p w14:paraId="6E57367D" w14:textId="77777777" w:rsidR="007C6BB9" w:rsidRDefault="007C6BB9" w:rsidP="007C6BB9"/>
    <w:p w14:paraId="77B22117" w14:textId="77777777" w:rsidR="006C1872" w:rsidRDefault="006C1872" w:rsidP="006C1872">
      <w:r>
        <w:t>______________________________________</w:t>
      </w:r>
      <w:r>
        <w:tab/>
        <w:t>______________</w:t>
      </w:r>
    </w:p>
    <w:p w14:paraId="719FB5DF" w14:textId="76833EB8" w:rsidR="006D7F45" w:rsidRDefault="007C6BB9" w:rsidP="007C6BB9">
      <w:r>
        <w:t>AEL Graduation Agreement Manager</w:t>
      </w:r>
      <w:r>
        <w:tab/>
      </w:r>
      <w:r>
        <w:tab/>
      </w:r>
      <w:r>
        <w:tab/>
        <w:t>Date</w:t>
      </w:r>
    </w:p>
    <w:p w14:paraId="2EE91556" w14:textId="77777777" w:rsidR="00A014BE" w:rsidRPr="007F55F3" w:rsidRDefault="00A014BE" w:rsidP="007C6BB9"/>
    <w:p w14:paraId="75EDB6F8" w14:textId="77777777" w:rsidR="006C1872" w:rsidRDefault="006C1872" w:rsidP="006C1872">
      <w:r>
        <w:t>______________________________________</w:t>
      </w:r>
      <w:r>
        <w:tab/>
        <w:t>______________</w:t>
      </w:r>
    </w:p>
    <w:p w14:paraId="1F7CF108" w14:textId="67CA45E9" w:rsidR="00A014BE" w:rsidRPr="007F55F3" w:rsidRDefault="00A014BE" w:rsidP="00A014BE">
      <w:r>
        <w:t>H</w:t>
      </w:r>
      <w:r w:rsidR="00E51A0C">
        <w:t xml:space="preserve">igh </w:t>
      </w:r>
      <w:r>
        <w:t>S</w:t>
      </w:r>
      <w:r w:rsidR="00E51A0C">
        <w:t>chool</w:t>
      </w:r>
      <w:r>
        <w:t xml:space="preserve"> Representative</w:t>
      </w:r>
      <w:r>
        <w:tab/>
      </w:r>
      <w:r>
        <w:tab/>
      </w:r>
      <w:r>
        <w:tab/>
      </w:r>
      <w:r>
        <w:tab/>
        <w:t>Date</w:t>
      </w:r>
    </w:p>
    <w:p w14:paraId="2A896135" w14:textId="7FF02202" w:rsidR="00603D9F" w:rsidRDefault="00603D9F">
      <w:pPr>
        <w:spacing w:before="0" w:after="200" w:line="276" w:lineRule="auto"/>
      </w:pPr>
      <w:r>
        <w:br w:type="page"/>
      </w:r>
    </w:p>
    <w:p w14:paraId="1855C9CB" w14:textId="73F2ABA9" w:rsidR="00FE41F7" w:rsidRDefault="00792E2A" w:rsidP="00E059E3">
      <w:pPr>
        <w:pStyle w:val="Heading2"/>
        <w:numPr>
          <w:ilvl w:val="0"/>
          <w:numId w:val="37"/>
        </w:numPr>
      </w:pPr>
      <w:r>
        <w:t xml:space="preserve">Graduation </w:t>
      </w:r>
      <w:r w:rsidR="00F066BA" w:rsidRPr="00C839B8">
        <w:t xml:space="preserve">Agreement </w:t>
      </w:r>
      <w:r w:rsidR="00FE41F7" w:rsidRPr="00C839B8">
        <w:t xml:space="preserve">Change </w:t>
      </w:r>
      <w:r w:rsidR="00FE41F7" w:rsidRPr="00FE41F7">
        <w:t>Log</w:t>
      </w:r>
    </w:p>
    <w:p w14:paraId="6AAF520F" w14:textId="35AA766D" w:rsidR="006C78D4" w:rsidRPr="008360B5" w:rsidRDefault="00880CBF" w:rsidP="003323B8">
      <w:pPr>
        <w:rPr>
          <w:rFonts w:eastAsiaTheme="minorEastAsia"/>
        </w:rPr>
      </w:pPr>
      <w:r w:rsidRPr="008360B5">
        <w:rPr>
          <w:rFonts w:eastAsiaTheme="minorEastAsia"/>
        </w:rPr>
        <w:t>Please s</w:t>
      </w:r>
      <w:r w:rsidR="001F7A43" w:rsidRPr="008360B5">
        <w:rPr>
          <w:rFonts w:eastAsiaTheme="minorEastAsia"/>
        </w:rPr>
        <w:t>ee the</w:t>
      </w:r>
      <w:r w:rsidRPr="008360B5">
        <w:rPr>
          <w:rFonts w:eastAsiaTheme="minorEastAsia"/>
        </w:rPr>
        <w:t xml:space="preserve"> “</w:t>
      </w:r>
      <w:r w:rsidR="005A243F" w:rsidRPr="008360B5">
        <w:rPr>
          <w:rFonts w:eastAsiaTheme="minorEastAsia"/>
        </w:rPr>
        <w:t>Revisions to Graduation Agreements”</w:t>
      </w:r>
      <w:r w:rsidR="00E51A0C" w:rsidRPr="008360B5">
        <w:rPr>
          <w:rFonts w:eastAsiaTheme="minorEastAsia"/>
        </w:rPr>
        <w:t xml:space="preserve"> section of the</w:t>
      </w:r>
      <w:r w:rsidR="001F7A43" w:rsidRPr="008360B5">
        <w:rPr>
          <w:rFonts w:eastAsiaTheme="minorEastAsia"/>
        </w:rPr>
        <w:t xml:space="preserve"> ADP Pilot Policy Manual</w:t>
      </w:r>
      <w:r w:rsidR="00E51A0C" w:rsidRPr="008360B5">
        <w:rPr>
          <w:rFonts w:eastAsiaTheme="minorEastAsia"/>
        </w:rPr>
        <w:t xml:space="preserve"> for what should be logged here.</w:t>
      </w:r>
      <w:r w:rsidR="000403C4" w:rsidRPr="008360B5">
        <w:rPr>
          <w:rFonts w:eastAsiaTheme="minorEastAsia"/>
        </w:rPr>
        <w:t xml:space="preserve"> Additional rows can be inserted as needed.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Graduation Agreement Change Log"/>
        <w:tblDescription w:val="Staff will track changes made to the learning activity plan or AEL Provider/High School contact information here."/>
      </w:tblPr>
      <w:tblGrid>
        <w:gridCol w:w="4316"/>
        <w:gridCol w:w="4316"/>
        <w:gridCol w:w="4318"/>
      </w:tblGrid>
      <w:tr w:rsidR="00591FBE" w:rsidRPr="002726EA" w14:paraId="646762A1" w14:textId="77777777" w:rsidTr="00A546A0">
        <w:trPr>
          <w:cantSplit/>
          <w:tblHeader/>
        </w:trPr>
        <w:tc>
          <w:tcPr>
            <w:tcW w:w="1666" w:type="pct"/>
          </w:tcPr>
          <w:p w14:paraId="2E2B24E6" w14:textId="77777777" w:rsidR="00591FBE" w:rsidRPr="002726EA" w:rsidRDefault="00591FBE" w:rsidP="00E479DA">
            <w:pPr>
              <w:rPr>
                <w:b/>
                <w:bCs w:val="0"/>
              </w:rPr>
            </w:pPr>
            <w:r w:rsidRPr="002726EA">
              <w:rPr>
                <w:b/>
                <w:bCs w:val="0"/>
              </w:rPr>
              <w:t>Date</w:t>
            </w:r>
          </w:p>
        </w:tc>
        <w:tc>
          <w:tcPr>
            <w:tcW w:w="1666" w:type="pct"/>
          </w:tcPr>
          <w:p w14:paraId="48334F37" w14:textId="628972AA" w:rsidR="00591FBE" w:rsidRPr="002726EA" w:rsidRDefault="00A244E7" w:rsidP="00E479DA">
            <w:pPr>
              <w:rPr>
                <w:b/>
              </w:rPr>
            </w:pPr>
            <w:r w:rsidRPr="002726EA">
              <w:rPr>
                <w:b/>
                <w:bCs w:val="0"/>
              </w:rPr>
              <w:t>Section where change was made</w:t>
            </w:r>
          </w:p>
        </w:tc>
        <w:tc>
          <w:tcPr>
            <w:tcW w:w="1667" w:type="pct"/>
          </w:tcPr>
          <w:p w14:paraId="7372CBA4" w14:textId="0DCE92FC" w:rsidR="00591FBE" w:rsidRPr="002726EA" w:rsidRDefault="00A244E7" w:rsidP="00E479DA">
            <w:pPr>
              <w:rPr>
                <w:b/>
              </w:rPr>
            </w:pPr>
            <w:r w:rsidRPr="002726EA">
              <w:rPr>
                <w:b/>
                <w:bCs w:val="0"/>
              </w:rPr>
              <w:t>Description of change</w:t>
            </w:r>
          </w:p>
        </w:tc>
      </w:tr>
      <w:tr w:rsidR="00945043" w:rsidRPr="002726EA" w14:paraId="3A4AB996" w14:textId="77777777" w:rsidTr="00A546A0">
        <w:trPr>
          <w:cantSplit/>
        </w:trPr>
        <w:tc>
          <w:tcPr>
            <w:tcW w:w="1666" w:type="pct"/>
          </w:tcPr>
          <w:p w14:paraId="6D3F93CD" w14:textId="3478D0B8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6" w:type="pct"/>
          </w:tcPr>
          <w:p w14:paraId="3B160D18" w14:textId="4CDD22D6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7" w:type="pct"/>
          </w:tcPr>
          <w:p w14:paraId="580121AB" w14:textId="3FA1D870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</w:tr>
      <w:tr w:rsidR="00945043" w:rsidRPr="002726EA" w14:paraId="68E4B749" w14:textId="77777777" w:rsidTr="00A546A0">
        <w:trPr>
          <w:cantSplit/>
        </w:trPr>
        <w:tc>
          <w:tcPr>
            <w:tcW w:w="1666" w:type="pct"/>
          </w:tcPr>
          <w:p w14:paraId="5FBE72A0" w14:textId="19EBF39E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6" w:type="pct"/>
          </w:tcPr>
          <w:p w14:paraId="28405ABD" w14:textId="5A8E48CD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7" w:type="pct"/>
          </w:tcPr>
          <w:p w14:paraId="47E5CCBE" w14:textId="3EF91F06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</w:tr>
      <w:tr w:rsidR="00945043" w:rsidRPr="002726EA" w14:paraId="71F1D721" w14:textId="77777777" w:rsidTr="00A546A0">
        <w:trPr>
          <w:cantSplit/>
        </w:trPr>
        <w:tc>
          <w:tcPr>
            <w:tcW w:w="1666" w:type="pct"/>
          </w:tcPr>
          <w:p w14:paraId="2958540C" w14:textId="0BEDC6E6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6" w:type="pct"/>
          </w:tcPr>
          <w:p w14:paraId="3C9D12BF" w14:textId="1F8BD13E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7" w:type="pct"/>
          </w:tcPr>
          <w:p w14:paraId="70E500AD" w14:textId="7627F6F4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</w:tr>
      <w:tr w:rsidR="00945043" w:rsidRPr="002726EA" w14:paraId="3E3C1730" w14:textId="77777777" w:rsidTr="00A546A0">
        <w:trPr>
          <w:cantSplit/>
        </w:trPr>
        <w:tc>
          <w:tcPr>
            <w:tcW w:w="1666" w:type="pct"/>
          </w:tcPr>
          <w:p w14:paraId="65D6F4D6" w14:textId="3BF41882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6" w:type="pct"/>
          </w:tcPr>
          <w:p w14:paraId="027BACA8" w14:textId="51E6F929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  <w:tc>
          <w:tcPr>
            <w:tcW w:w="1667" w:type="pct"/>
          </w:tcPr>
          <w:p w14:paraId="5D9B669F" w14:textId="7639DD4F" w:rsidR="00591FBE" w:rsidRPr="00142A35" w:rsidRDefault="00591FBE" w:rsidP="00220E5A">
            <w:pPr>
              <w:rPr>
                <w:color w:val="FFFFFF" w:themeColor="background1"/>
              </w:rPr>
            </w:pPr>
            <w:r w:rsidRPr="00142A35">
              <w:rPr>
                <w:color w:val="FFFFFF" w:themeColor="background1"/>
              </w:rPr>
              <w:t>Intentionally Blank</w:t>
            </w:r>
          </w:p>
        </w:tc>
      </w:tr>
    </w:tbl>
    <w:p w14:paraId="3F638F5A" w14:textId="77777777" w:rsidR="00603D9F" w:rsidRDefault="00603D9F" w:rsidP="001E10BB"/>
    <w:p w14:paraId="545CF11F" w14:textId="77777777" w:rsidR="00603D9F" w:rsidRDefault="00603D9F">
      <w:pPr>
        <w:spacing w:before="0" w:after="200" w:line="276" w:lineRule="auto"/>
        <w:rPr>
          <w:rFonts w:ascii="Franklin Gothic Demi" w:hAnsi="Franklin Gothic Demi"/>
          <w:bCs w:val="0"/>
          <w:color w:val="FF0000"/>
          <w:sz w:val="28"/>
        </w:rPr>
      </w:pPr>
      <w:r>
        <w:rPr>
          <w:color w:val="FF0000"/>
        </w:rPr>
        <w:br w:type="page"/>
      </w:r>
    </w:p>
    <w:p w14:paraId="51C1BF4B" w14:textId="0E3BB52D" w:rsidR="00C65859" w:rsidRPr="00210E33" w:rsidRDefault="000D72F9" w:rsidP="00E059E3">
      <w:pPr>
        <w:pStyle w:val="Heading2"/>
        <w:numPr>
          <w:ilvl w:val="0"/>
          <w:numId w:val="37"/>
        </w:numPr>
      </w:pPr>
      <w:r w:rsidRPr="00210E33">
        <w:t>Evidence o</w:t>
      </w:r>
      <w:r w:rsidR="002C242B" w:rsidRPr="00210E33">
        <w:t>f Demonstrated Satisfactory Proficiency</w:t>
      </w:r>
    </w:p>
    <w:p w14:paraId="2409176C" w14:textId="1051651E" w:rsidR="00326A58" w:rsidRPr="00210E33" w:rsidRDefault="00397F1C" w:rsidP="00FA0D46">
      <w:r w:rsidRPr="00210E33">
        <w:t>This section is to be completed</w:t>
      </w:r>
      <w:r w:rsidR="0059244F" w:rsidRPr="00210E33">
        <w:t xml:space="preserve"> by the AEL provider</w:t>
      </w:r>
      <w:r w:rsidRPr="00210E33">
        <w:t xml:space="preserve"> </w:t>
      </w:r>
      <w:r w:rsidR="002D4DFA" w:rsidRPr="00210E33">
        <w:t xml:space="preserve">prior to submitting the </w:t>
      </w:r>
      <w:r w:rsidR="00315FB9" w:rsidRPr="00210E33">
        <w:t xml:space="preserve">student for </w:t>
      </w:r>
      <w:r w:rsidR="005232A2" w:rsidRPr="00210E33">
        <w:t>approval for graduation by the school</w:t>
      </w:r>
      <w:r w:rsidR="006B77CD" w:rsidRPr="00210E33">
        <w:t xml:space="preserve"> per </w:t>
      </w:r>
      <w:r w:rsidR="00EB5A86" w:rsidRPr="00210E33">
        <w:t>Appendix A in the ADP Pilot Policy Manual</w:t>
      </w:r>
      <w:r w:rsidR="005232A2" w:rsidRPr="00210E33">
        <w:t>. The evidence</w:t>
      </w:r>
      <w:r w:rsidR="004D6513" w:rsidRPr="00210E33">
        <w:t xml:space="preserve"> of </w:t>
      </w:r>
      <w:r w:rsidR="003E45A7" w:rsidRPr="00210E33">
        <w:t>proficiency</w:t>
      </w:r>
      <w:r w:rsidR="004D6513" w:rsidRPr="00210E33">
        <w:t xml:space="preserve"> must be </w:t>
      </w:r>
      <w:r w:rsidR="00101867" w:rsidRPr="00210E33">
        <w:t xml:space="preserve">maintained </w:t>
      </w:r>
      <w:r w:rsidR="00B90157" w:rsidRPr="00210E33">
        <w:t xml:space="preserve">with the </w:t>
      </w:r>
      <w:proofErr w:type="gramStart"/>
      <w:r w:rsidR="00EC65C7" w:rsidRPr="00210E33">
        <w:t>completed</w:t>
      </w:r>
      <w:proofErr w:type="gramEnd"/>
      <w:r w:rsidR="00EC65C7" w:rsidRPr="00210E33">
        <w:t xml:space="preserve"> </w:t>
      </w:r>
      <w:r w:rsidR="00B90157" w:rsidRPr="00210E33">
        <w:t>graduation agreement</w:t>
      </w:r>
      <w:r w:rsidR="00101867" w:rsidRPr="00210E33">
        <w:t xml:space="preserve"> and submitted to the school</w:t>
      </w:r>
      <w:r w:rsidR="0059244F" w:rsidRPr="00210E33">
        <w:t xml:space="preserve"> for their review. 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Evidence of Demonstrated Satisfactory Proficiency"/>
        <w:tblDescription w:val="The AEL provider will list the evidence of proficiency and proficiency level score for each ADP PBGR content area here."/>
      </w:tblPr>
      <w:tblGrid>
        <w:gridCol w:w="4445"/>
        <w:gridCol w:w="4553"/>
        <w:gridCol w:w="3952"/>
      </w:tblGrid>
      <w:tr w:rsidR="00210E33" w:rsidRPr="00210E33" w14:paraId="1D8CFFE0" w14:textId="1D8F475D" w:rsidTr="00945043">
        <w:tc>
          <w:tcPr>
            <w:tcW w:w="1716" w:type="pct"/>
          </w:tcPr>
          <w:p w14:paraId="1FB76597" w14:textId="25FA6E0A" w:rsidR="007E33EC" w:rsidRPr="00210E33" w:rsidRDefault="007E33EC" w:rsidP="002C242B">
            <w:pPr>
              <w:rPr>
                <w:b/>
              </w:rPr>
            </w:pPr>
            <w:r w:rsidRPr="00210E33">
              <w:rPr>
                <w:b/>
              </w:rPr>
              <w:t>ADP PBGR Content Area</w:t>
            </w:r>
          </w:p>
        </w:tc>
        <w:tc>
          <w:tcPr>
            <w:tcW w:w="1758" w:type="pct"/>
          </w:tcPr>
          <w:p w14:paraId="60043C5F" w14:textId="1C8F156A" w:rsidR="007E33EC" w:rsidRPr="00210E33" w:rsidRDefault="007E33EC" w:rsidP="002C242B">
            <w:pPr>
              <w:rPr>
                <w:b/>
              </w:rPr>
            </w:pPr>
            <w:r w:rsidRPr="00210E33">
              <w:rPr>
                <w:b/>
              </w:rPr>
              <w:t>Proficiency Level Score</w:t>
            </w:r>
          </w:p>
        </w:tc>
        <w:tc>
          <w:tcPr>
            <w:tcW w:w="1526" w:type="pct"/>
          </w:tcPr>
          <w:p w14:paraId="1CB18B1C" w14:textId="696E17DE" w:rsidR="007E33EC" w:rsidRPr="00210E33" w:rsidRDefault="007E33EC" w:rsidP="002C242B">
            <w:pPr>
              <w:rPr>
                <w:b/>
              </w:rPr>
            </w:pPr>
            <w:r w:rsidRPr="00210E33">
              <w:rPr>
                <w:b/>
              </w:rPr>
              <w:t>Evidence of Proficiency from Assessment Menu</w:t>
            </w:r>
          </w:p>
        </w:tc>
      </w:tr>
      <w:tr w:rsidR="00945043" w:rsidRPr="00210E33" w14:paraId="0B36C790" w14:textId="7EC658F8" w:rsidTr="00945043">
        <w:tc>
          <w:tcPr>
            <w:tcW w:w="1716" w:type="pct"/>
          </w:tcPr>
          <w:p w14:paraId="4540F56A" w14:textId="7F3267B2" w:rsidR="00945043" w:rsidRPr="00210E33" w:rsidRDefault="00945043" w:rsidP="00945043">
            <w:r w:rsidRPr="00210E33">
              <w:t>English Language Arts</w:t>
            </w:r>
          </w:p>
        </w:tc>
        <w:tc>
          <w:tcPr>
            <w:tcW w:w="1758" w:type="pct"/>
          </w:tcPr>
          <w:p w14:paraId="5665673F" w14:textId="48F24663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526" w:type="pct"/>
          </w:tcPr>
          <w:p w14:paraId="1A502D77" w14:textId="384C279D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210E33" w14:paraId="78E4BB5E" w14:textId="3497F54C" w:rsidTr="00945043">
        <w:tc>
          <w:tcPr>
            <w:tcW w:w="1716" w:type="pct"/>
          </w:tcPr>
          <w:p w14:paraId="4F929376" w14:textId="79EE7ACA" w:rsidR="00945043" w:rsidRPr="00210E33" w:rsidRDefault="00945043" w:rsidP="00945043">
            <w:r w:rsidRPr="00210E33">
              <w:t>Mathematics</w:t>
            </w:r>
          </w:p>
        </w:tc>
        <w:tc>
          <w:tcPr>
            <w:tcW w:w="1758" w:type="pct"/>
          </w:tcPr>
          <w:p w14:paraId="5D78A87D" w14:textId="11830E99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526" w:type="pct"/>
          </w:tcPr>
          <w:p w14:paraId="44AA3CBA" w14:textId="5C987DB6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210E33" w14:paraId="7ED28227" w14:textId="3F38172F" w:rsidTr="00945043">
        <w:tc>
          <w:tcPr>
            <w:tcW w:w="1716" w:type="pct"/>
          </w:tcPr>
          <w:p w14:paraId="79F4FDEE" w14:textId="6101541F" w:rsidR="00945043" w:rsidRPr="00210E33" w:rsidRDefault="00945043" w:rsidP="00945043">
            <w:r w:rsidRPr="00210E33">
              <w:t>Science</w:t>
            </w:r>
          </w:p>
        </w:tc>
        <w:tc>
          <w:tcPr>
            <w:tcW w:w="1758" w:type="pct"/>
          </w:tcPr>
          <w:p w14:paraId="17143F71" w14:textId="6BD3B3C2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526" w:type="pct"/>
          </w:tcPr>
          <w:p w14:paraId="65DE3618" w14:textId="611B9A7D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  <w:tr w:rsidR="00945043" w:rsidRPr="00210E33" w14:paraId="2F256731" w14:textId="6B44409B" w:rsidTr="00945043">
        <w:tc>
          <w:tcPr>
            <w:tcW w:w="1716" w:type="pct"/>
          </w:tcPr>
          <w:p w14:paraId="3525A8FD" w14:textId="0EBED130" w:rsidR="00945043" w:rsidRPr="00210E33" w:rsidRDefault="00945043" w:rsidP="00945043">
            <w:r w:rsidRPr="00210E33">
              <w:t>Social Studies</w:t>
            </w:r>
          </w:p>
        </w:tc>
        <w:tc>
          <w:tcPr>
            <w:tcW w:w="1758" w:type="pct"/>
          </w:tcPr>
          <w:p w14:paraId="65E8CDA0" w14:textId="33A411D0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  <w:tc>
          <w:tcPr>
            <w:tcW w:w="1526" w:type="pct"/>
          </w:tcPr>
          <w:p w14:paraId="346F6D66" w14:textId="7B029269" w:rsidR="00945043" w:rsidRPr="00945043" w:rsidRDefault="00945043" w:rsidP="00945043">
            <w:pPr>
              <w:rPr>
                <w:color w:val="FFFFFF" w:themeColor="background1"/>
              </w:rPr>
            </w:pPr>
            <w:r w:rsidRPr="00945043">
              <w:rPr>
                <w:color w:val="FFFFFF" w:themeColor="background1"/>
              </w:rPr>
              <w:t>Intentionally Blank</w:t>
            </w:r>
          </w:p>
        </w:tc>
      </w:tr>
    </w:tbl>
    <w:p w14:paraId="6B552E89" w14:textId="3F7DB5E9" w:rsidR="00FE41F7" w:rsidRDefault="00FE41F7">
      <w:pPr>
        <w:spacing w:before="0" w:after="200" w:line="276" w:lineRule="auto"/>
      </w:pPr>
    </w:p>
    <w:p w14:paraId="32BBF829" w14:textId="77777777" w:rsidR="00603D9F" w:rsidRDefault="00603D9F">
      <w:pPr>
        <w:spacing w:before="0" w:after="200" w:line="276" w:lineRule="auto"/>
        <w:rPr>
          <w:rFonts w:ascii="Franklin Gothic Demi" w:hAnsi="Franklin Gothic Demi"/>
          <w:bCs w:val="0"/>
          <w:sz w:val="28"/>
        </w:rPr>
      </w:pPr>
      <w:r>
        <w:br w:type="page"/>
      </w:r>
    </w:p>
    <w:p w14:paraId="5DAA703C" w14:textId="5F697905" w:rsidR="00647178" w:rsidRPr="00647178" w:rsidRDefault="00647178" w:rsidP="000D1EFD">
      <w:pPr>
        <w:pStyle w:val="Heading2"/>
        <w:numPr>
          <w:ilvl w:val="0"/>
          <w:numId w:val="37"/>
        </w:numPr>
      </w:pPr>
      <w:r w:rsidRPr="00647178">
        <w:t>High School Review</w:t>
      </w:r>
    </w:p>
    <w:p w14:paraId="38BC2B94" w14:textId="3826F280" w:rsidR="000A1C3E" w:rsidRPr="00210E33" w:rsidRDefault="00255838" w:rsidP="00122A1B">
      <w:r w:rsidRPr="00210E33">
        <w:t xml:space="preserve">This section </w:t>
      </w:r>
      <w:r w:rsidR="001960D9" w:rsidRPr="00210E33">
        <w:t xml:space="preserve">is to </w:t>
      </w:r>
      <w:r w:rsidRPr="00210E33">
        <w:t xml:space="preserve">be filled out when the </w:t>
      </w:r>
      <w:r w:rsidR="001960D9" w:rsidRPr="00210E33">
        <w:t xml:space="preserve">student has completed their learning activities from Section </w:t>
      </w:r>
      <w:r w:rsidR="00140AD3" w:rsidRPr="00210E33">
        <w:t>D</w:t>
      </w:r>
      <w:r w:rsidR="00954EE5" w:rsidRPr="00210E33">
        <w:t xml:space="preserve">, </w:t>
      </w:r>
      <w:r w:rsidR="007015EF" w:rsidRPr="00210E33">
        <w:t xml:space="preserve">demonstrated proficiency </w:t>
      </w:r>
      <w:r w:rsidR="00D22E71" w:rsidRPr="00210E33">
        <w:t xml:space="preserve">in all four </w:t>
      </w:r>
      <w:r w:rsidR="002127C9" w:rsidRPr="00210E33">
        <w:t>ADP PBGR content areas</w:t>
      </w:r>
      <w:r w:rsidR="00E101CE" w:rsidRPr="00210E33">
        <w:t xml:space="preserve"> via the options from the ADP Assessment Menu,</w:t>
      </w:r>
      <w:r w:rsidR="001A6338" w:rsidRPr="00210E33">
        <w:t xml:space="preserve"> a</w:t>
      </w:r>
      <w:r w:rsidR="001960D9" w:rsidRPr="00210E33">
        <w:t>nd the student is being considered for graduation.</w:t>
      </w:r>
      <w:r w:rsidR="0097633B" w:rsidRPr="00210E33">
        <w:t xml:space="preserve"> </w:t>
      </w:r>
      <w:r w:rsidR="004E7D20" w:rsidRPr="00210E33">
        <w:t>While A</w:t>
      </w:r>
      <w:r w:rsidR="005B706A" w:rsidRPr="00210E33">
        <w:t xml:space="preserve">EL providers are required to provide a rigorous curriculum </w:t>
      </w:r>
      <w:r w:rsidR="00402D72" w:rsidRPr="00210E33">
        <w:t>to ADP graduates that</w:t>
      </w:r>
      <w:r w:rsidR="00232F0C" w:rsidRPr="00210E33">
        <w:t xml:space="preserve"> goes </w:t>
      </w:r>
      <w:r w:rsidR="00402D72" w:rsidRPr="00210E33">
        <w:t xml:space="preserve">beyond the four PBGR content areas, </w:t>
      </w:r>
      <w:r w:rsidR="00B471FE" w:rsidRPr="00210E33">
        <w:t>the local participating high school is only responsible for</w:t>
      </w:r>
      <w:r w:rsidR="001344CC" w:rsidRPr="00210E33">
        <w:t xml:space="preserve"> </w:t>
      </w:r>
      <w:r w:rsidR="00C3595F" w:rsidRPr="00210E33">
        <w:t>reviewing and confirming</w:t>
      </w:r>
      <w:r w:rsidR="000A1C3E" w:rsidRPr="00210E33">
        <w:t xml:space="preserve"> that:</w:t>
      </w:r>
    </w:p>
    <w:p w14:paraId="1CDDE793" w14:textId="30B62E14" w:rsidR="000A1C3E" w:rsidRPr="00210E33" w:rsidRDefault="000A1C3E" w:rsidP="000A1C3E">
      <w:pPr>
        <w:pStyle w:val="AOEBulletedList"/>
      </w:pPr>
      <w:r w:rsidRPr="00210E33">
        <w:t>t</w:t>
      </w:r>
      <w:r w:rsidR="00DC2A15" w:rsidRPr="00210E33">
        <w:t>h</w:t>
      </w:r>
      <w:r w:rsidR="00330949" w:rsidRPr="00210E33">
        <w:t xml:space="preserve">e learning activities in Section </w:t>
      </w:r>
      <w:r w:rsidR="00140AD3" w:rsidRPr="00210E33">
        <w:t>D</w:t>
      </w:r>
      <w:r w:rsidR="00330949" w:rsidRPr="00210E33">
        <w:t xml:space="preserve"> have been marked as </w:t>
      </w:r>
      <w:proofErr w:type="gramStart"/>
      <w:r w:rsidR="00330949" w:rsidRPr="00210E33">
        <w:t>completed</w:t>
      </w:r>
      <w:r w:rsidR="001365EA" w:rsidRPr="00210E33">
        <w:t>;</w:t>
      </w:r>
      <w:proofErr w:type="gramEnd"/>
    </w:p>
    <w:p w14:paraId="74DCBAA5" w14:textId="2B2CCBC0" w:rsidR="00186C0B" w:rsidRPr="00210E33" w:rsidRDefault="00C3595F" w:rsidP="00186C0B">
      <w:pPr>
        <w:pStyle w:val="AOEBulletedList"/>
      </w:pPr>
      <w:r w:rsidRPr="00210E33">
        <w:t>evidence of demonstrated proficiency</w:t>
      </w:r>
      <w:r w:rsidR="00682796" w:rsidRPr="00210E33">
        <w:t xml:space="preserve"> </w:t>
      </w:r>
      <w:r w:rsidR="001365EA" w:rsidRPr="00210E33">
        <w:t>in Section G and through documentation</w:t>
      </w:r>
      <w:r w:rsidRPr="00210E33">
        <w:t xml:space="preserve"> </w:t>
      </w:r>
      <w:r w:rsidR="00682796" w:rsidRPr="00210E33">
        <w:t>is present</w:t>
      </w:r>
      <w:r w:rsidR="00494E1D" w:rsidRPr="00210E33">
        <w:t xml:space="preserve"> and </w:t>
      </w:r>
      <w:r w:rsidR="00FF0CF9" w:rsidRPr="00210E33">
        <w:t>shows that the student met or exceeded the minimum requirements</w:t>
      </w:r>
      <w:r w:rsidR="001365EA" w:rsidRPr="00210E33">
        <w:t>; and,</w:t>
      </w:r>
    </w:p>
    <w:p w14:paraId="2F838FE5" w14:textId="065217B0" w:rsidR="00945043" w:rsidRPr="00210E33" w:rsidRDefault="001344CC" w:rsidP="00945043">
      <w:pPr>
        <w:pStyle w:val="AOEBulletedList"/>
      </w:pPr>
      <w:proofErr w:type="gramStart"/>
      <w:r>
        <w:t>only</w:t>
      </w:r>
      <w:proofErr w:type="gramEnd"/>
      <w:r>
        <w:t xml:space="preserve"> approved methods, as stated in </w:t>
      </w:r>
      <w:r w:rsidR="000D5309">
        <w:t xml:space="preserve">Appendix A of </w:t>
      </w:r>
      <w:r>
        <w:t xml:space="preserve">the ADP </w:t>
      </w:r>
      <w:r w:rsidR="008B2902">
        <w:t>Pilot</w:t>
      </w:r>
      <w:r>
        <w:t xml:space="preserve"> Policy Manual, were used to meet the ADP PBGR</w:t>
      </w:r>
      <w:r w:rsidR="00186C0B">
        <w:t xml:space="preserve"> content areas</w:t>
      </w:r>
      <w:r w:rsidR="165BB89F">
        <w:t>.</w:t>
      </w:r>
    </w:p>
    <w:p w14:paraId="22042CEB" w14:textId="77777777" w:rsidR="00647178" w:rsidRPr="00210E33" w:rsidRDefault="00647178" w:rsidP="00647178">
      <w:r w:rsidRPr="00210E33">
        <w:t>Reviewer Name:</w:t>
      </w:r>
    </w:p>
    <w:p w14:paraId="1F72665C" w14:textId="5C41DC2C" w:rsidR="00647178" w:rsidRPr="00210E33" w:rsidRDefault="00647178" w:rsidP="00647178">
      <w:r w:rsidRPr="00210E33">
        <w:t>Date of Review:</w:t>
      </w:r>
    </w:p>
    <w:p w14:paraId="25558962" w14:textId="77777777" w:rsidR="005B2DC8" w:rsidRPr="00210E33" w:rsidRDefault="005B2DC8" w:rsidP="00647178"/>
    <w:p w14:paraId="318B2C3E" w14:textId="31D1217A" w:rsidR="00F16B80" w:rsidRPr="00210E33" w:rsidRDefault="00FA0198" w:rsidP="00945043">
      <w:pPr>
        <w:pStyle w:val="AOENumberedList"/>
      </w:pPr>
      <w:r w:rsidRPr="00210E33">
        <w:t xml:space="preserve">Have all </w:t>
      </w:r>
      <w:r w:rsidR="002318B5" w:rsidRPr="00210E33">
        <w:t xml:space="preserve">the learning activities listed in Section </w:t>
      </w:r>
      <w:r w:rsidR="00140AD3" w:rsidRPr="00210E33">
        <w:t>D</w:t>
      </w:r>
      <w:r w:rsidR="002318B5" w:rsidRPr="00210E33">
        <w:t xml:space="preserve"> of this plan been </w:t>
      </w:r>
      <w:r w:rsidR="00397F1C" w:rsidRPr="00210E33">
        <w:t>marked as completed</w:t>
      </w:r>
      <w:r w:rsidR="00904DCA" w:rsidRPr="00210E33">
        <w:t>?</w:t>
      </w:r>
      <w:r w:rsidR="00F16B80" w:rsidRPr="00210E33">
        <w:t xml:space="preserve"> ___</w:t>
      </w:r>
      <w:proofErr w:type="gramStart"/>
      <w:r w:rsidR="00F16B80" w:rsidRPr="00210E33">
        <w:t>Yes</w:t>
      </w:r>
      <w:proofErr w:type="gramEnd"/>
      <w:r w:rsidR="00F16B80" w:rsidRPr="00210E33">
        <w:t xml:space="preserve">   ___No</w:t>
      </w:r>
    </w:p>
    <w:p w14:paraId="50588198" w14:textId="77777777" w:rsidR="00826DB4" w:rsidRPr="00210E33" w:rsidRDefault="00826DB4" w:rsidP="00647178"/>
    <w:p w14:paraId="22D0AF96" w14:textId="081BFCE3" w:rsidR="00470AF7" w:rsidRPr="00210E33" w:rsidRDefault="00264CF6" w:rsidP="00945043">
      <w:pPr>
        <w:pStyle w:val="AOENumberedList"/>
      </w:pPr>
      <w:r w:rsidRPr="00210E33">
        <w:t xml:space="preserve">Was </w:t>
      </w:r>
      <w:r w:rsidR="00865218" w:rsidRPr="00210E33">
        <w:t xml:space="preserve">the </w:t>
      </w:r>
      <w:r w:rsidRPr="00210E33">
        <w:t xml:space="preserve">evidence of </w:t>
      </w:r>
      <w:r w:rsidR="003E45A7" w:rsidRPr="00210E33">
        <w:t>proficiency</w:t>
      </w:r>
      <w:r w:rsidR="00865218" w:rsidRPr="00210E33">
        <w:t xml:space="preserve"> for each ADP PBGR content area</w:t>
      </w:r>
      <w:r w:rsidR="00826DB4" w:rsidRPr="00210E33">
        <w:t xml:space="preserve"> that is</w:t>
      </w:r>
      <w:r w:rsidRPr="00210E33">
        <w:t xml:space="preserve"> listed in </w:t>
      </w:r>
      <w:r w:rsidR="009E33F0" w:rsidRPr="00210E33">
        <w:t>S</w:t>
      </w:r>
      <w:r w:rsidRPr="00210E33">
        <w:t xml:space="preserve">ection </w:t>
      </w:r>
      <w:r w:rsidR="00D40A17" w:rsidRPr="00210E33">
        <w:t>G</w:t>
      </w:r>
      <w:r w:rsidR="009E33F0" w:rsidRPr="00210E33">
        <w:t xml:space="preserve"> of this plan</w:t>
      </w:r>
      <w:r w:rsidRPr="00210E33">
        <w:t xml:space="preserve"> </w:t>
      </w:r>
      <w:r w:rsidR="009E33F0" w:rsidRPr="00210E33">
        <w:t xml:space="preserve">submitted </w:t>
      </w:r>
      <w:r w:rsidR="00D33D46" w:rsidRPr="00210E33">
        <w:t xml:space="preserve">with </w:t>
      </w:r>
      <w:r w:rsidR="00790DD7" w:rsidRPr="00210E33">
        <w:t>the final graduation agreement</w:t>
      </w:r>
      <w:r w:rsidR="005F2744" w:rsidRPr="00210E33">
        <w:t>, and do</w:t>
      </w:r>
      <w:r w:rsidR="002F1295" w:rsidRPr="00210E33">
        <w:t xml:space="preserve">es the evidence </w:t>
      </w:r>
      <w:r w:rsidR="005F2744" w:rsidRPr="00210E33">
        <w:t xml:space="preserve">show that the student achieved </w:t>
      </w:r>
      <w:r w:rsidR="001C3462" w:rsidRPr="00210E33">
        <w:t>or exceeded</w:t>
      </w:r>
      <w:r w:rsidR="005F2744" w:rsidRPr="00210E33">
        <w:t xml:space="preserve"> the minimum proficiency level score as required in </w:t>
      </w:r>
      <w:r w:rsidR="00A9544B" w:rsidRPr="00210E33">
        <w:t>Appendix A of the ADP Pilot Policy Manual</w:t>
      </w:r>
      <w:r w:rsidR="005F2744" w:rsidRPr="00210E33">
        <w:t>?</w:t>
      </w:r>
    </w:p>
    <w:p w14:paraId="0E161110" w14:textId="336BE1FA" w:rsidR="00046E20" w:rsidRPr="00210E33" w:rsidRDefault="00046E20" w:rsidP="00945043">
      <w:pPr>
        <w:ind w:left="360"/>
      </w:pPr>
      <w:r w:rsidRPr="00210E33">
        <w:t>English Language Arts</w:t>
      </w:r>
      <w:r w:rsidR="00296766" w:rsidRPr="00210E33">
        <w:t>:</w:t>
      </w:r>
      <w:r w:rsidRPr="00210E33">
        <w:t xml:space="preserve"> </w:t>
      </w:r>
      <w:r w:rsidR="00410C3A" w:rsidRPr="00210E33">
        <w:t>___Yes   ___No</w:t>
      </w:r>
    </w:p>
    <w:p w14:paraId="71C4033F" w14:textId="20947067" w:rsidR="00410C3A" w:rsidRPr="00210E33" w:rsidRDefault="00826DB4" w:rsidP="00945043">
      <w:pPr>
        <w:ind w:left="360"/>
      </w:pPr>
      <w:r w:rsidRPr="00210E33">
        <w:t>Mathematics</w:t>
      </w:r>
      <w:r w:rsidR="00410C3A" w:rsidRPr="00210E33">
        <w:t>: ___Yes   ___No</w:t>
      </w:r>
    </w:p>
    <w:p w14:paraId="6BEB7B90" w14:textId="029965CE" w:rsidR="00826DB4" w:rsidRPr="00210E33" w:rsidRDefault="00826DB4" w:rsidP="00945043">
      <w:pPr>
        <w:ind w:left="360"/>
      </w:pPr>
      <w:r w:rsidRPr="00210E33">
        <w:t>Science: ___Yes   ___No</w:t>
      </w:r>
    </w:p>
    <w:p w14:paraId="46D8E73E" w14:textId="79D5538E" w:rsidR="00F211F6" w:rsidRDefault="00826DB4" w:rsidP="00945043">
      <w:pPr>
        <w:ind w:left="360"/>
      </w:pPr>
      <w:r w:rsidRPr="00210E33">
        <w:t>Social Studies: ___Yes   ___No</w:t>
      </w:r>
    </w:p>
    <w:p w14:paraId="590EF12F" w14:textId="77777777" w:rsidR="00945043" w:rsidRPr="00210E33" w:rsidRDefault="00945043" w:rsidP="00825E0E"/>
    <w:p w14:paraId="335FF596" w14:textId="5D0C57E9" w:rsidR="00006C94" w:rsidRDefault="00647178" w:rsidP="00945043">
      <w:pPr>
        <w:pStyle w:val="AOENumberedList"/>
      </w:pPr>
      <w:r>
        <w:t xml:space="preserve">Based on </w:t>
      </w:r>
      <w:r w:rsidR="00006C94">
        <w:t xml:space="preserve">this </w:t>
      </w:r>
      <w:r>
        <w:t>review, do</w:t>
      </w:r>
      <w:r w:rsidR="00DB11D2">
        <w:t>es the participating high school representative</w:t>
      </w:r>
      <w:r>
        <w:t xml:space="preserve"> agree that the student has completed the activities outlined in the graduation plan, met the ADP statewide PBGRs</w:t>
      </w:r>
      <w:r w:rsidR="62D26BF7">
        <w:t>,</w:t>
      </w:r>
      <w:r>
        <w:t xml:space="preserve"> and is eligible for graduation through the ADP?</w:t>
      </w:r>
    </w:p>
    <w:p w14:paraId="52BCB29B" w14:textId="33789103" w:rsidR="00647178" w:rsidRDefault="00647178" w:rsidP="00647178">
      <w:r>
        <w:t xml:space="preserve"> ___</w:t>
      </w:r>
      <w:proofErr w:type="gramStart"/>
      <w:r>
        <w:t>Yes</w:t>
      </w:r>
      <w:proofErr w:type="gramEnd"/>
      <w:r>
        <w:t xml:space="preserve">   ___No</w:t>
      </w:r>
    </w:p>
    <w:p w14:paraId="2C1CCAF6" w14:textId="77777777" w:rsidR="00647178" w:rsidRDefault="00647178" w:rsidP="00647178">
      <w:r>
        <w:tab/>
        <w:t>If “No” was selected, please explain why:</w:t>
      </w:r>
    </w:p>
    <w:p w14:paraId="0CA78043" w14:textId="77777777" w:rsidR="00F00A91" w:rsidRDefault="00F00A91" w:rsidP="00D40C90"/>
    <w:p w14:paraId="4F871F8E" w14:textId="40AAF9BB" w:rsidR="000440CA" w:rsidRDefault="000440CA">
      <w:pPr>
        <w:spacing w:before="0" w:after="200" w:line="276" w:lineRule="auto"/>
      </w:pPr>
      <w:r>
        <w:br w:type="page"/>
      </w:r>
    </w:p>
    <w:p w14:paraId="4EC03DAA" w14:textId="345E261D" w:rsidR="000440CA" w:rsidRPr="000440CA" w:rsidRDefault="000440CA" w:rsidP="00852384">
      <w:pPr>
        <w:pStyle w:val="Heading2"/>
        <w:numPr>
          <w:ilvl w:val="0"/>
          <w:numId w:val="37"/>
        </w:numPr>
      </w:pPr>
      <w:r w:rsidRPr="000440CA">
        <w:t>Graduation Approval</w:t>
      </w:r>
    </w:p>
    <w:p w14:paraId="400A8823" w14:textId="29B2E46D" w:rsidR="000440CA" w:rsidRDefault="000440CA" w:rsidP="000440CA">
      <w:r>
        <w:t xml:space="preserve">By signing below, the </w:t>
      </w:r>
      <w:r w:rsidR="1AF09D1B">
        <w:t>s</w:t>
      </w:r>
      <w:r>
        <w:t xml:space="preserve">tudent (and </w:t>
      </w:r>
      <w:proofErr w:type="gramStart"/>
      <w:r w:rsidR="45DB66E7">
        <w:t>p</w:t>
      </w:r>
      <w:r>
        <w:t>arent</w:t>
      </w:r>
      <w:proofErr w:type="gramEnd"/>
      <w:r>
        <w:t xml:space="preserve"> if under 18), </w:t>
      </w:r>
      <w:r w:rsidR="00610A13">
        <w:t xml:space="preserve">participating high </w:t>
      </w:r>
      <w:r w:rsidR="163B2286">
        <w:t>s</w:t>
      </w:r>
      <w:r>
        <w:t>chool</w:t>
      </w:r>
      <w:r w:rsidR="19CA2A8A">
        <w:t>,</w:t>
      </w:r>
      <w:r>
        <w:t xml:space="preserve"> and AEL </w:t>
      </w:r>
      <w:r w:rsidR="05298ED3">
        <w:t>p</w:t>
      </w:r>
      <w:r>
        <w:t>rovider verify that:</w:t>
      </w:r>
    </w:p>
    <w:p w14:paraId="6F157756" w14:textId="356D5856" w:rsidR="000440CA" w:rsidRDefault="000440CA" w:rsidP="000440CA">
      <w:pPr>
        <w:pStyle w:val="AOEBulletedList"/>
      </w:pPr>
      <w:r>
        <w:t xml:space="preserve">They have reviewed the </w:t>
      </w:r>
      <w:proofErr w:type="gramStart"/>
      <w:r w:rsidR="16D03D27">
        <w:t>s</w:t>
      </w:r>
      <w:r>
        <w:t>tudent’s</w:t>
      </w:r>
      <w:proofErr w:type="gramEnd"/>
      <w:r>
        <w:t xml:space="preserve"> completed graduation </w:t>
      </w:r>
      <w:proofErr w:type="gramStart"/>
      <w:r>
        <w:t>agreement</w:t>
      </w:r>
      <w:r w:rsidR="006A72D8">
        <w:t>;</w:t>
      </w:r>
      <w:proofErr w:type="gramEnd"/>
    </w:p>
    <w:p w14:paraId="2590092B" w14:textId="3EE2B8E7" w:rsidR="000440CA" w:rsidRDefault="000440CA" w:rsidP="000440CA">
      <w:pPr>
        <w:pStyle w:val="AOEBulletedList"/>
      </w:pPr>
      <w:r>
        <w:t xml:space="preserve">They agree that the </w:t>
      </w:r>
      <w:r w:rsidR="53D1A45D">
        <w:t>s</w:t>
      </w:r>
      <w:r>
        <w:t>tudent has completed the activities outlined in the</w:t>
      </w:r>
      <w:r w:rsidRPr="00933565">
        <w:t xml:space="preserve"> </w:t>
      </w:r>
      <w:r w:rsidR="0029714B" w:rsidRPr="00933565">
        <w:t xml:space="preserve">learning activity plan and </w:t>
      </w:r>
      <w:r w:rsidR="00DA61D8" w:rsidRPr="00933565">
        <w:t xml:space="preserve">demonstrated </w:t>
      </w:r>
      <w:r w:rsidR="0029714B" w:rsidRPr="00933565">
        <w:t xml:space="preserve">satisfactory </w:t>
      </w:r>
      <w:r w:rsidR="00DA61D8" w:rsidRPr="00933565">
        <w:t>proficiency</w:t>
      </w:r>
      <w:r w:rsidR="0029714B" w:rsidRPr="00933565">
        <w:t xml:space="preserve"> in</w:t>
      </w:r>
      <w:r w:rsidR="002F0355" w:rsidRPr="00933565">
        <w:t xml:space="preserve"> </w:t>
      </w:r>
      <w:r w:rsidR="00622C83" w:rsidRPr="00933565">
        <w:t>the</w:t>
      </w:r>
      <w:r w:rsidRPr="00933565">
        <w:t xml:space="preserve"> </w:t>
      </w:r>
      <w:r>
        <w:t>ADP statewide PBGR</w:t>
      </w:r>
      <w:r w:rsidR="00622C83">
        <w:t xml:space="preserve"> content </w:t>
      </w:r>
      <w:proofErr w:type="gramStart"/>
      <w:r w:rsidR="00622C83">
        <w:t>areas</w:t>
      </w:r>
      <w:r w:rsidR="006A72D8">
        <w:t>;</w:t>
      </w:r>
      <w:proofErr w:type="gramEnd"/>
    </w:p>
    <w:p w14:paraId="21BC71E4" w14:textId="67DE59AC" w:rsidR="000440CA" w:rsidRDefault="000440CA" w:rsidP="000440CA">
      <w:pPr>
        <w:pStyle w:val="AOEBulletedList"/>
      </w:pPr>
      <w:r>
        <w:t xml:space="preserve">They understand that the </w:t>
      </w:r>
      <w:r w:rsidR="0C478987">
        <w:t>s</w:t>
      </w:r>
      <w:r>
        <w:t xml:space="preserve">tudent will lose access to enrollment in a secondary school once the </w:t>
      </w:r>
      <w:r w:rsidR="51D86B9C">
        <w:t>s</w:t>
      </w:r>
      <w:r>
        <w:t>tudent receives a diploma through the ADP</w:t>
      </w:r>
      <w:r w:rsidR="006A72D8">
        <w:t>; and</w:t>
      </w:r>
    </w:p>
    <w:p w14:paraId="556A054E" w14:textId="4034851E" w:rsidR="000440CA" w:rsidRDefault="000440CA" w:rsidP="000440CA">
      <w:pPr>
        <w:pStyle w:val="AOEBulletedList"/>
      </w:pPr>
      <w:r>
        <w:t xml:space="preserve">They approve the </w:t>
      </w:r>
      <w:proofErr w:type="gramStart"/>
      <w:r w:rsidR="6258FCE7">
        <w:t>s</w:t>
      </w:r>
      <w:r>
        <w:t>tudent</w:t>
      </w:r>
      <w:proofErr w:type="gramEnd"/>
      <w:r>
        <w:t xml:space="preserve"> for graduation through the ADP</w:t>
      </w:r>
      <w:r w:rsidR="00265C9D">
        <w:t>.</w:t>
      </w:r>
    </w:p>
    <w:p w14:paraId="5F5A5421" w14:textId="77777777" w:rsidR="000440CA" w:rsidRDefault="000440CA" w:rsidP="000440CA">
      <w:pPr>
        <w:pStyle w:val="AOEBulletedList"/>
        <w:numPr>
          <w:ilvl w:val="0"/>
          <w:numId w:val="0"/>
        </w:numPr>
        <w:ind w:left="720" w:hanging="360"/>
      </w:pPr>
    </w:p>
    <w:p w14:paraId="275A6B2E" w14:textId="77777777" w:rsidR="000440CA" w:rsidRDefault="000440CA" w:rsidP="000440CA">
      <w:pPr>
        <w:pStyle w:val="AOEBulletedList"/>
        <w:numPr>
          <w:ilvl w:val="0"/>
          <w:numId w:val="0"/>
        </w:numPr>
        <w:ind w:left="720" w:hanging="360"/>
      </w:pPr>
    </w:p>
    <w:p w14:paraId="52CE7A7C" w14:textId="77777777" w:rsidR="000440CA" w:rsidRDefault="000440CA" w:rsidP="000440CA">
      <w:pPr>
        <w:pStyle w:val="AOEBulletedList"/>
        <w:numPr>
          <w:ilvl w:val="0"/>
          <w:numId w:val="0"/>
        </w:numPr>
      </w:pPr>
    </w:p>
    <w:p w14:paraId="20164918" w14:textId="77777777" w:rsidR="00FC1487" w:rsidRDefault="00FC1487" w:rsidP="00FC1487">
      <w:r>
        <w:t>______________________________________</w:t>
      </w:r>
      <w:r>
        <w:tab/>
        <w:t>______________</w:t>
      </w:r>
    </w:p>
    <w:p w14:paraId="18D8C4C1" w14:textId="77777777" w:rsidR="000440CA" w:rsidRDefault="000440CA" w:rsidP="000440CA">
      <w:r>
        <w:t>Student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4F00D875" w14:textId="77777777" w:rsidR="000440CA" w:rsidRDefault="000440CA" w:rsidP="000440CA"/>
    <w:p w14:paraId="003D17F1" w14:textId="77777777" w:rsidR="00FC1487" w:rsidRDefault="00FC1487" w:rsidP="00FC1487">
      <w:r>
        <w:t>______________________________________</w:t>
      </w:r>
      <w:r>
        <w:tab/>
        <w:t>______________</w:t>
      </w:r>
    </w:p>
    <w:p w14:paraId="4A3B0C53" w14:textId="3EC9CDAC" w:rsidR="000440CA" w:rsidRDefault="000440CA" w:rsidP="000440CA">
      <w:r>
        <w:t xml:space="preserve">Parent or </w:t>
      </w:r>
      <w:r w:rsidR="00637F17">
        <w:t>G</w:t>
      </w:r>
      <w:r>
        <w:t>uardian for minor</w:t>
      </w:r>
      <w:r w:rsidR="00C65D22">
        <w:t xml:space="preserve"> student</w:t>
      </w:r>
      <w:r>
        <w:tab/>
      </w:r>
      <w:r>
        <w:tab/>
      </w:r>
      <w:r>
        <w:tab/>
        <w:t>Date</w:t>
      </w:r>
    </w:p>
    <w:p w14:paraId="5654B2E1" w14:textId="77777777" w:rsidR="000440CA" w:rsidRDefault="000440CA" w:rsidP="000440CA"/>
    <w:p w14:paraId="51CD0FFE" w14:textId="77777777" w:rsidR="00FC1487" w:rsidRDefault="00FC1487" w:rsidP="00FC1487">
      <w:r>
        <w:t>______________________________________</w:t>
      </w:r>
      <w:r>
        <w:tab/>
        <w:t>______________</w:t>
      </w:r>
    </w:p>
    <w:p w14:paraId="02A88C80" w14:textId="77777777" w:rsidR="000440CA" w:rsidRPr="0099143B" w:rsidRDefault="000440CA" w:rsidP="000440CA">
      <w:r>
        <w:t>AEL Graduation Agreement Manager</w:t>
      </w:r>
      <w:r>
        <w:tab/>
      </w:r>
      <w:r>
        <w:tab/>
      </w:r>
      <w:r>
        <w:tab/>
        <w:t>Date</w:t>
      </w:r>
    </w:p>
    <w:p w14:paraId="1722CC71" w14:textId="77777777" w:rsidR="000440CA" w:rsidRDefault="000440CA" w:rsidP="000440CA"/>
    <w:p w14:paraId="238CCCB5" w14:textId="77777777" w:rsidR="00FC1487" w:rsidRDefault="00FC1487" w:rsidP="00FC1487">
      <w:r>
        <w:t>______________________________________</w:t>
      </w:r>
      <w:r>
        <w:tab/>
        <w:t>______________</w:t>
      </w:r>
    </w:p>
    <w:p w14:paraId="68F93410" w14:textId="1C486482" w:rsidR="000440CA" w:rsidRPr="0099143B" w:rsidRDefault="000440CA" w:rsidP="000440CA">
      <w:r>
        <w:t>High School Representative</w:t>
      </w:r>
      <w:r>
        <w:tab/>
      </w:r>
      <w:r>
        <w:tab/>
      </w:r>
      <w:r>
        <w:tab/>
      </w:r>
      <w:r>
        <w:tab/>
        <w:t>Date</w:t>
      </w:r>
    </w:p>
    <w:p w14:paraId="6C4DDBB2" w14:textId="77777777" w:rsidR="005C1A8A" w:rsidRPr="001D11ED" w:rsidRDefault="005C1A8A" w:rsidP="000440CA"/>
    <w:sectPr w:rsidR="005C1A8A" w:rsidRPr="001D11ED" w:rsidSect="006048B2">
      <w:footerReference w:type="default" r:id="rId14"/>
      <w:headerReference w:type="first" r:id="rId15"/>
      <w:footerReference w:type="first" r:id="rId16"/>
      <w:pgSz w:w="15840" w:h="12240" w:orient="landscape"/>
      <w:pgMar w:top="1440" w:right="1440" w:bottom="1440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3A17A2" w14:textId="77777777" w:rsidR="00516270" w:rsidRDefault="00516270" w:rsidP="005F2832">
      <w:r>
        <w:separator/>
      </w:r>
    </w:p>
  </w:endnote>
  <w:endnote w:type="continuationSeparator" w:id="0">
    <w:p w14:paraId="52F03587" w14:textId="77777777" w:rsidR="00516270" w:rsidRDefault="00516270" w:rsidP="005F2832">
      <w:r>
        <w:continuationSeparator/>
      </w:r>
    </w:p>
  </w:endnote>
  <w:endnote w:type="continuationNotice" w:id="1">
    <w:p w14:paraId="63B1250F" w14:textId="77777777" w:rsidR="00516270" w:rsidRDefault="00516270" w:rsidP="005F2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Demi">
    <w:altName w:val="Calibri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Franklin Gothic Demi Cond"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3662" w:type="dxa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061"/>
      <w:gridCol w:w="2311"/>
      <w:gridCol w:w="5290"/>
    </w:tblGrid>
    <w:tr w:rsidR="00796D5F" w14:paraId="3C783598" w14:textId="77777777" w:rsidTr="004B2A38">
      <w:trPr>
        <w:cantSplit/>
        <w:trHeight w:val="516"/>
        <w:tblHeader/>
      </w:trPr>
      <w:tc>
        <w:tcPr>
          <w:tcW w:w="6061" w:type="dxa"/>
        </w:tcPr>
        <w:p w14:paraId="17AC4536" w14:textId="14EE316D" w:rsidR="00433B5B" w:rsidRPr="00BA48E9" w:rsidRDefault="00613079" w:rsidP="00613079">
          <w:pPr>
            <w:pStyle w:val="Footer"/>
            <w:rPr>
              <w:sz w:val="24"/>
            </w:rPr>
          </w:pPr>
          <w:r>
            <w:rPr>
              <w:sz w:val="24"/>
            </w:rPr>
            <w:t>AEL ADP Pilot Graduation Agreement Template</w:t>
          </w:r>
        </w:p>
        <w:p w14:paraId="1C0D4C8F" w14:textId="62DA39F4" w:rsidR="00796D5F" w:rsidRPr="00835788" w:rsidRDefault="00BA48E9" w:rsidP="00BA48E9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(Revised: </w:t>
          </w:r>
          <w:r w:rsidR="006D5141" w:rsidRPr="006D5141">
            <w:rPr>
              <w:sz w:val="24"/>
            </w:rPr>
            <w:t xml:space="preserve">February </w:t>
          </w:r>
          <w:r w:rsidR="0065694E">
            <w:rPr>
              <w:sz w:val="24"/>
            </w:rPr>
            <w:t>10</w:t>
          </w:r>
          <w:r w:rsidR="00835788" w:rsidRPr="006D5141">
            <w:rPr>
              <w:sz w:val="24"/>
            </w:rPr>
            <w:t>, 2025</w:t>
          </w:r>
          <w:r w:rsidRPr="00BA48E9">
            <w:rPr>
              <w:sz w:val="24"/>
            </w:rPr>
            <w:t>)</w:t>
          </w:r>
        </w:p>
      </w:tc>
      <w:tc>
        <w:tcPr>
          <w:tcW w:w="2311" w:type="dxa"/>
        </w:tcPr>
        <w:p w14:paraId="453EBC14" w14:textId="77777777" w:rsidR="00796D5F" w:rsidRPr="00BA48E9" w:rsidRDefault="00796D5F" w:rsidP="005F2832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Page </w:t>
          </w:r>
          <w:r w:rsidRPr="00BA48E9">
            <w:rPr>
              <w:sz w:val="24"/>
            </w:rPr>
            <w:fldChar w:fldCharType="begin"/>
          </w:r>
          <w:r w:rsidRPr="00BA48E9">
            <w:rPr>
              <w:sz w:val="24"/>
            </w:rPr>
            <w:instrText xml:space="preserve"> PAGE  \* Arabic  \* MERGEFORMAT </w:instrText>
          </w:r>
          <w:r w:rsidRPr="00BA48E9">
            <w:rPr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Pr="00BA48E9">
            <w:rPr>
              <w:sz w:val="24"/>
            </w:rPr>
            <w:fldChar w:fldCharType="end"/>
          </w:r>
          <w:r w:rsidRPr="00BA48E9">
            <w:rPr>
              <w:sz w:val="24"/>
            </w:rPr>
            <w:t xml:space="preserve"> of </w:t>
          </w:r>
          <w:r w:rsidR="003977EC" w:rsidRPr="00BA48E9">
            <w:rPr>
              <w:noProof/>
              <w:sz w:val="24"/>
            </w:rPr>
            <w:fldChar w:fldCharType="begin"/>
          </w:r>
          <w:r w:rsidR="003977EC" w:rsidRPr="00BA48E9">
            <w:rPr>
              <w:noProof/>
              <w:sz w:val="24"/>
            </w:rPr>
            <w:instrText xml:space="preserve"> NUMPAGES  \* Arabic  \* MERGEFORMAT </w:instrText>
          </w:r>
          <w:r w:rsidR="003977EC" w:rsidRPr="00BA48E9">
            <w:rPr>
              <w:noProof/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="003977EC" w:rsidRPr="00BA48E9">
            <w:rPr>
              <w:noProof/>
              <w:sz w:val="24"/>
            </w:rPr>
            <w:fldChar w:fldCharType="end"/>
          </w:r>
        </w:p>
      </w:tc>
      <w:tc>
        <w:tcPr>
          <w:tcW w:w="5290" w:type="dxa"/>
        </w:tcPr>
        <w:p w14:paraId="12C220FD" w14:textId="77777777" w:rsidR="00796D5F" w:rsidRPr="00937FFC" w:rsidRDefault="00796D5F" w:rsidP="00BA48E9">
          <w:pPr>
            <w:pStyle w:val="Footer"/>
            <w:jc w:val="right"/>
            <w:rPr>
              <w:szCs w:val="18"/>
            </w:rPr>
          </w:pPr>
          <w:r w:rsidRPr="00937FFC">
            <w:rPr>
              <w:noProof/>
            </w:rPr>
            <w:drawing>
              <wp:inline distT="0" distB="0" distL="0" distR="0" wp14:anchorId="62F8E6E8" wp14:editId="01BF2B86">
                <wp:extent cx="1276056" cy="320040"/>
                <wp:effectExtent l="0" t="0" r="635" b="3810"/>
                <wp:docPr id="10" name="Picture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6056" cy="320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AACDE16" w14:textId="77777777" w:rsidR="00796D5F" w:rsidRDefault="00796D5F" w:rsidP="005F2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7D04A6" w14:textId="2B75E737" w:rsidR="00B66234" w:rsidRPr="00B66234" w:rsidRDefault="00426FBF" w:rsidP="00FF0B87">
    <w:pPr>
      <w:tabs>
        <w:tab w:val="left" w:pos="5920"/>
      </w:tabs>
      <w:spacing w:before="360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71256D5" wp14:editId="7F835560">
              <wp:simplePos x="0" y="0"/>
              <wp:positionH relativeFrom="margin">
                <wp:align>left</wp:align>
              </wp:positionH>
              <wp:positionV relativeFrom="paragraph">
                <wp:posOffset>79374</wp:posOffset>
              </wp:positionV>
              <wp:extent cx="7682345" cy="0"/>
              <wp:effectExtent l="0" t="0" r="0" b="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68234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pic="http://schemas.openxmlformats.org/drawingml/2006/picture" xmlns:a14="http://schemas.microsoft.com/office/drawing/2010/main" xmlns:arto="http://schemas.microsoft.com/office/word/2006/arto">
          <w:pict w14:anchorId="3F432A54">
            <v:line id="Straight Connector 3" style="position:absolute;flip:y;z-index:251658241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alt="&quot;&quot;" o:spid="_x0000_s1026" strokecolor="black [3040]" from="0,6.25pt" to="604.9pt,6.25pt" w14:anchorId="5EE945F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">
              <w10:wrap anchorx="margin"/>
            </v:line>
          </w:pict>
        </mc:Fallback>
      </mc:AlternateContent>
    </w:r>
    <w:r w:rsidR="006048B2">
      <w:rPr>
        <w:noProof/>
        <w:sz w:val="18"/>
        <w:szCs w:val="18"/>
      </w:rPr>
      <w:drawing>
        <wp:anchor distT="0" distB="0" distL="114300" distR="114300" simplePos="0" relativeHeight="251658242" behindDoc="1" locked="0" layoutInCell="1" allowOverlap="1" wp14:anchorId="708BE595" wp14:editId="76FD5F7C">
          <wp:simplePos x="0" y="0"/>
          <wp:positionH relativeFrom="margin">
            <wp:posOffset>8061960</wp:posOffset>
          </wp:positionH>
          <wp:positionV relativeFrom="paragraph">
            <wp:posOffset>-882650</wp:posOffset>
          </wp:positionV>
          <wp:extent cx="571500" cy="657225"/>
          <wp:effectExtent l="0" t="0" r="0" b="9525"/>
          <wp:wrapTight wrapText="bothSides">
            <wp:wrapPolygon edited="1">
              <wp:start x="-9720" y="0"/>
              <wp:lineTo x="-9720" y="19722"/>
              <wp:lineTo x="20880" y="21287"/>
              <wp:lineTo x="20880" y="0"/>
              <wp:lineTo x="-9720" y="0"/>
            </wp:wrapPolygon>
          </wp:wrapTight>
          <wp:docPr id="166034003" name="Picture 166034003" title="State of Vermo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OA629pms35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48E9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FB3F5F1" wp14:editId="05EEE164">
              <wp:simplePos x="0" y="0"/>
              <wp:positionH relativeFrom="column">
                <wp:posOffset>9525</wp:posOffset>
              </wp:positionH>
              <wp:positionV relativeFrom="page">
                <wp:posOffset>9124950</wp:posOffset>
              </wp:positionV>
              <wp:extent cx="5953125" cy="0"/>
              <wp:effectExtent l="0" t="0" r="0" b="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3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fl="http://schemas.microsoft.com/office/word/2024/wordml/sdtformatlock" xmlns:adec="http://schemas.microsoft.com/office/drawing/2017/decorative" xmlns:a14="http://schemas.microsoft.com/office/drawing/2010/main" xmlns:pic="http://schemas.openxmlformats.org/drawingml/2006/picture" xmlns:a="http://schemas.openxmlformats.org/drawingml/2006/main" xmlns:arto="http://schemas.microsoft.com/office/word/2006/arto">
          <w:pict w14:anchorId="0F345BBC">
            <v:line id="Straight Connector 1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alt="&quot;&quot;" o:spid="_x0000_s1026" strokecolor="black [3040]" from=".75pt,718.5pt" to="469.5pt,718.5pt" w14:anchorId="53D9DDE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">
              <w10:wrap anchory="page"/>
            </v:line>
          </w:pict>
        </mc:Fallback>
      </mc:AlternateContent>
    </w:r>
    <w:r w:rsidR="00941E01" w:rsidRPr="00941E01">
      <w:t xml:space="preserve"> </w:t>
    </w:r>
    <w:r w:rsidR="00941E01">
      <w:t xml:space="preserve">Contact: </w:t>
    </w:r>
    <w:r w:rsidR="00FF0B87">
      <w:t>Student Pathways, AOE.AdultEducation@vermont.gov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21EF80" w14:textId="77777777" w:rsidR="00516270" w:rsidRDefault="00516270" w:rsidP="005F2832">
      <w:r>
        <w:separator/>
      </w:r>
    </w:p>
  </w:footnote>
  <w:footnote w:type="continuationSeparator" w:id="0">
    <w:p w14:paraId="5E14CFF3" w14:textId="77777777" w:rsidR="00516270" w:rsidRDefault="00516270" w:rsidP="005F2832">
      <w:r>
        <w:continuationSeparator/>
      </w:r>
    </w:p>
  </w:footnote>
  <w:footnote w:type="continuationNotice" w:id="1">
    <w:p w14:paraId="7B57A79D" w14:textId="77777777" w:rsidR="00516270" w:rsidRDefault="00516270" w:rsidP="005F2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single" w:sz="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524"/>
      <w:gridCol w:w="7436"/>
    </w:tblGrid>
    <w:tr w:rsidR="00B20740" w14:paraId="0D7266DA" w14:textId="77777777" w:rsidTr="00426FBF">
      <w:trPr>
        <w:trHeight w:val="345"/>
      </w:trPr>
      <w:tc>
        <w:tcPr>
          <w:tcW w:w="2131" w:type="pct"/>
        </w:tcPr>
        <w:p w14:paraId="5A143172" w14:textId="77777777" w:rsidR="00B20740" w:rsidRDefault="00B20740" w:rsidP="00891F13">
          <w:pPr>
            <w:pStyle w:val="AOE-Header"/>
            <w:jc w:val="left"/>
          </w:pPr>
          <w:bookmarkStart w:id="0" w:name="_Hlk24543830"/>
          <w:bookmarkStart w:id="1" w:name="_Hlk24543831"/>
          <w:bookmarkStart w:id="2" w:name="_Hlk24543978"/>
          <w:bookmarkStart w:id="3" w:name="_Hlk24543979"/>
          <w:r w:rsidRPr="00147A67">
            <w:drawing>
              <wp:inline distT="0" distB="0" distL="0" distR="0" wp14:anchorId="1DF573F8" wp14:editId="6C6EC517">
                <wp:extent cx="1576705" cy="411480"/>
                <wp:effectExtent l="0" t="0" r="4445" b="7620"/>
                <wp:docPr id="11" name="Picture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6705" cy="411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69" w:type="pct"/>
        </w:tcPr>
        <w:p w14:paraId="53B9C325" w14:textId="77777777" w:rsidR="00891F13" w:rsidRPr="007E66B3" w:rsidRDefault="00891F13" w:rsidP="004B2A38">
          <w:pPr>
            <w:pStyle w:val="Header"/>
            <w:tabs>
              <w:tab w:val="left" w:pos="785"/>
            </w:tabs>
            <w:spacing w:before="0" w:after="0"/>
            <w:ind w:right="1068"/>
            <w:jc w:val="right"/>
            <w:rPr>
              <w:rFonts w:ascii="Franklin Gothic Demi" w:hAnsi="Franklin Gothic Demi"/>
              <w:color w:val="003366"/>
            </w:rPr>
          </w:pPr>
          <w:bookmarkStart w:id="4" w:name="_Hlk16671574"/>
          <w:r w:rsidRPr="007E66B3">
            <w:rPr>
              <w:rFonts w:ascii="Franklin Gothic Demi" w:hAnsi="Franklin Gothic Demi"/>
              <w:color w:val="294635"/>
            </w:rPr>
            <w:t>LEADERSHIP</w:t>
          </w:r>
          <w:r w:rsidRPr="007E66B3">
            <w:rPr>
              <w:rFonts w:ascii="Franklin Gothic Demi" w:hAnsi="Franklin Gothic Demi" w:cs="Arial"/>
              <w:color w:val="294635"/>
            </w:rPr>
            <w:t xml:space="preserve"> </w:t>
          </w:r>
          <w:r w:rsidRPr="007E66B3">
            <w:rPr>
              <w:rFonts w:ascii="Franklin Gothic Demi" w:hAnsi="Franklin Gothic Demi" w:cs="Arial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707271"/>
            </w:rPr>
            <w:t xml:space="preserve">SUPPORT </w:t>
          </w:r>
          <w:r w:rsidRPr="007E66B3">
            <w:rPr>
              <w:rFonts w:ascii="Franklin Gothic Demi" w:hAnsi="Franklin Gothic Demi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004A88"/>
            </w:rPr>
            <w:t>OVERSIGHT</w:t>
          </w:r>
        </w:p>
        <w:p w14:paraId="18804F64" w14:textId="77777777" w:rsidR="00B20740" w:rsidRPr="007E66B3" w:rsidRDefault="00136C56" w:rsidP="004B2A38">
          <w:pPr>
            <w:pStyle w:val="AOE-Header"/>
            <w:spacing w:before="0" w:after="0"/>
            <w:ind w:right="1068"/>
            <w:jc w:val="right"/>
            <w:rPr>
              <w:sz w:val="23"/>
              <w:szCs w:val="23"/>
            </w:rPr>
          </w:pPr>
          <w:r w:rsidRPr="007E66B3">
            <w:rPr>
              <w:sz w:val="23"/>
              <w:szCs w:val="23"/>
            </w:rPr>
            <w:t>(</w:t>
          </w:r>
          <w:r w:rsidR="00B20740" w:rsidRPr="007E66B3">
            <w:rPr>
              <w:sz w:val="23"/>
              <w:szCs w:val="23"/>
            </w:rPr>
            <w:t>802</w:t>
          </w:r>
          <w:r w:rsidRPr="007E66B3">
            <w:rPr>
              <w:sz w:val="23"/>
              <w:szCs w:val="23"/>
            </w:rPr>
            <w:t xml:space="preserve">) </w:t>
          </w:r>
          <w:r w:rsidR="00B20740" w:rsidRPr="007E66B3">
            <w:rPr>
              <w:sz w:val="23"/>
              <w:szCs w:val="23"/>
            </w:rPr>
            <w:t>828-1130</w:t>
          </w:r>
          <w:bookmarkEnd w:id="4"/>
          <w:r w:rsidRPr="007E66B3">
            <w:rPr>
              <w:sz w:val="23"/>
              <w:szCs w:val="23"/>
            </w:rPr>
            <w:t xml:space="preserve"> |</w:t>
          </w:r>
          <w:r w:rsidR="00B20740" w:rsidRPr="007E66B3">
            <w:rPr>
              <w:sz w:val="23"/>
              <w:szCs w:val="23"/>
            </w:rPr>
            <w:t xml:space="preserve"> </w:t>
          </w:r>
          <w:r w:rsidR="00EF1A6C" w:rsidRPr="007E66B3">
            <w:rPr>
              <w:sz w:val="23"/>
              <w:szCs w:val="23"/>
            </w:rPr>
            <w:t>e</w:t>
          </w:r>
          <w:r w:rsidR="00B20740" w:rsidRPr="007E66B3">
            <w:rPr>
              <w:sz w:val="23"/>
              <w:szCs w:val="23"/>
            </w:rPr>
            <w:t>ducation.vermont.gov</w:t>
          </w:r>
        </w:p>
      </w:tc>
    </w:tr>
    <w:bookmarkEnd w:id="0"/>
    <w:bookmarkEnd w:id="1"/>
    <w:bookmarkEnd w:id="2"/>
    <w:bookmarkEnd w:id="3"/>
  </w:tbl>
  <w:p w14:paraId="78E08385" w14:textId="77777777" w:rsidR="002237E0" w:rsidRPr="00891F13" w:rsidRDefault="002237E0" w:rsidP="00891F13">
    <w:pPr>
      <w:pStyle w:val="AOE-Header"/>
      <w:jc w:val="left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01DAE"/>
    <w:multiLevelType w:val="hybridMultilevel"/>
    <w:tmpl w:val="BAE0D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F59C2"/>
    <w:multiLevelType w:val="hybridMultilevel"/>
    <w:tmpl w:val="A0382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33064"/>
    <w:multiLevelType w:val="hybridMultilevel"/>
    <w:tmpl w:val="627470FC"/>
    <w:lvl w:ilvl="0" w:tplc="72FA67D8">
      <w:start w:val="1"/>
      <w:numFmt w:val="decimal"/>
      <w:pStyle w:val="AOENumberedList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C314B8"/>
    <w:multiLevelType w:val="hybridMultilevel"/>
    <w:tmpl w:val="36B29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1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2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13" w15:restartNumberingAfterBreak="0">
    <w:nsid w:val="35FB201D"/>
    <w:multiLevelType w:val="hybridMultilevel"/>
    <w:tmpl w:val="5A722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5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6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C704428"/>
    <w:multiLevelType w:val="hybridMultilevel"/>
    <w:tmpl w:val="C5640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1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C61518"/>
    <w:multiLevelType w:val="hybridMultilevel"/>
    <w:tmpl w:val="E512A75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84650F"/>
    <w:multiLevelType w:val="hybridMultilevel"/>
    <w:tmpl w:val="8A984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CC555F"/>
    <w:multiLevelType w:val="hybridMultilevel"/>
    <w:tmpl w:val="B7748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5C3AC5"/>
    <w:multiLevelType w:val="hybridMultilevel"/>
    <w:tmpl w:val="C59EC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9" w15:restartNumberingAfterBreak="0">
    <w:nsid w:val="674E7185"/>
    <w:multiLevelType w:val="hybridMultilevel"/>
    <w:tmpl w:val="2C8E974C"/>
    <w:lvl w:ilvl="0" w:tplc="98D252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66BDA"/>
    <w:multiLevelType w:val="hybridMultilevel"/>
    <w:tmpl w:val="D014142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D9F4C87"/>
    <w:multiLevelType w:val="hybridMultilevel"/>
    <w:tmpl w:val="40766A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33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 w16cid:durableId="882978813">
    <w:abstractNumId w:val="32"/>
  </w:num>
  <w:num w:numId="2" w16cid:durableId="844515461">
    <w:abstractNumId w:val="15"/>
  </w:num>
  <w:num w:numId="3" w16cid:durableId="506596693">
    <w:abstractNumId w:val="28"/>
  </w:num>
  <w:num w:numId="4" w16cid:durableId="1373848443">
    <w:abstractNumId w:val="21"/>
  </w:num>
  <w:num w:numId="5" w16cid:durableId="814369998">
    <w:abstractNumId w:val="22"/>
  </w:num>
  <w:num w:numId="6" w16cid:durableId="1841264428">
    <w:abstractNumId w:val="6"/>
  </w:num>
  <w:num w:numId="7" w16cid:durableId="292830574">
    <w:abstractNumId w:val="1"/>
  </w:num>
  <w:num w:numId="8" w16cid:durableId="1947227128">
    <w:abstractNumId w:val="16"/>
  </w:num>
  <w:num w:numId="9" w16cid:durableId="1472215420">
    <w:abstractNumId w:val="20"/>
  </w:num>
  <w:num w:numId="10" w16cid:durableId="1065026294">
    <w:abstractNumId w:val="33"/>
  </w:num>
  <w:num w:numId="11" w16cid:durableId="1982494280">
    <w:abstractNumId w:val="18"/>
  </w:num>
  <w:num w:numId="12" w16cid:durableId="1866672678">
    <w:abstractNumId w:val="9"/>
  </w:num>
  <w:num w:numId="13" w16cid:durableId="631132980">
    <w:abstractNumId w:val="35"/>
  </w:num>
  <w:num w:numId="14" w16cid:durableId="1650137980">
    <w:abstractNumId w:val="10"/>
  </w:num>
  <w:num w:numId="15" w16cid:durableId="618269542">
    <w:abstractNumId w:val="34"/>
  </w:num>
  <w:num w:numId="16" w16cid:durableId="502014230">
    <w:abstractNumId w:val="5"/>
  </w:num>
  <w:num w:numId="17" w16cid:durableId="894195042">
    <w:abstractNumId w:val="7"/>
  </w:num>
  <w:num w:numId="18" w16cid:durableId="840705411">
    <w:abstractNumId w:val="19"/>
  </w:num>
  <w:num w:numId="19" w16cid:durableId="1289818218">
    <w:abstractNumId w:val="24"/>
  </w:num>
  <w:num w:numId="20" w16cid:durableId="1887835891">
    <w:abstractNumId w:val="12"/>
  </w:num>
  <w:num w:numId="21" w16cid:durableId="1435903790">
    <w:abstractNumId w:val="14"/>
  </w:num>
  <w:num w:numId="22" w16cid:durableId="1909728122">
    <w:abstractNumId w:val="11"/>
  </w:num>
  <w:num w:numId="23" w16cid:durableId="1214537189">
    <w:abstractNumId w:val="3"/>
  </w:num>
  <w:num w:numId="24" w16cid:durableId="607347842">
    <w:abstractNumId w:val="29"/>
  </w:num>
  <w:num w:numId="25" w16cid:durableId="472410621">
    <w:abstractNumId w:val="3"/>
  </w:num>
  <w:num w:numId="26" w16cid:durableId="1773160046">
    <w:abstractNumId w:val="4"/>
  </w:num>
  <w:num w:numId="27" w16cid:durableId="279455122">
    <w:abstractNumId w:val="26"/>
  </w:num>
  <w:num w:numId="28" w16cid:durableId="1702784921">
    <w:abstractNumId w:val="27"/>
  </w:num>
  <w:num w:numId="29" w16cid:durableId="1178617621">
    <w:abstractNumId w:val="17"/>
  </w:num>
  <w:num w:numId="30" w16cid:durableId="1476794500">
    <w:abstractNumId w:val="8"/>
  </w:num>
  <w:num w:numId="31" w16cid:durableId="1005937832">
    <w:abstractNumId w:val="0"/>
  </w:num>
  <w:num w:numId="32" w16cid:durableId="2108766488">
    <w:abstractNumId w:val="2"/>
  </w:num>
  <w:num w:numId="33" w16cid:durableId="131101437">
    <w:abstractNumId w:val="13"/>
  </w:num>
  <w:num w:numId="34" w16cid:durableId="1450705057">
    <w:abstractNumId w:val="25"/>
  </w:num>
  <w:num w:numId="35" w16cid:durableId="1915041296">
    <w:abstractNumId w:val="23"/>
  </w:num>
  <w:num w:numId="36" w16cid:durableId="1596548380">
    <w:abstractNumId w:val="31"/>
  </w:num>
  <w:num w:numId="37" w16cid:durableId="7864685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jIzNTY3MDQxNDU0MLJQ0lEKTi0uzszPAykwqgUAr8L6LCwAAAA="/>
  </w:docVars>
  <w:rsids>
    <w:rsidRoot w:val="004F3B63"/>
    <w:rsid w:val="0000170E"/>
    <w:rsid w:val="000036E5"/>
    <w:rsid w:val="000042C4"/>
    <w:rsid w:val="00006183"/>
    <w:rsid w:val="00006C94"/>
    <w:rsid w:val="00010095"/>
    <w:rsid w:val="00011117"/>
    <w:rsid w:val="00013488"/>
    <w:rsid w:val="00016891"/>
    <w:rsid w:val="0001733D"/>
    <w:rsid w:val="000208D1"/>
    <w:rsid w:val="000214E8"/>
    <w:rsid w:val="00021681"/>
    <w:rsid w:val="00023738"/>
    <w:rsid w:val="000264BA"/>
    <w:rsid w:val="00030823"/>
    <w:rsid w:val="000310B4"/>
    <w:rsid w:val="000321FC"/>
    <w:rsid w:val="00032C24"/>
    <w:rsid w:val="000403C4"/>
    <w:rsid w:val="00040733"/>
    <w:rsid w:val="000424E4"/>
    <w:rsid w:val="00042FE5"/>
    <w:rsid w:val="000440CA"/>
    <w:rsid w:val="00046E20"/>
    <w:rsid w:val="00054679"/>
    <w:rsid w:val="00062DFA"/>
    <w:rsid w:val="00066F56"/>
    <w:rsid w:val="0007610D"/>
    <w:rsid w:val="00076311"/>
    <w:rsid w:val="00076AC6"/>
    <w:rsid w:val="000776F1"/>
    <w:rsid w:val="00080658"/>
    <w:rsid w:val="000806B4"/>
    <w:rsid w:val="00080FAD"/>
    <w:rsid w:val="00081C99"/>
    <w:rsid w:val="0008301F"/>
    <w:rsid w:val="0008376C"/>
    <w:rsid w:val="00086F3B"/>
    <w:rsid w:val="00087082"/>
    <w:rsid w:val="00093F2B"/>
    <w:rsid w:val="00096EF3"/>
    <w:rsid w:val="000978C9"/>
    <w:rsid w:val="000A111B"/>
    <w:rsid w:val="000A1C3E"/>
    <w:rsid w:val="000A1E87"/>
    <w:rsid w:val="000A59BC"/>
    <w:rsid w:val="000A6160"/>
    <w:rsid w:val="000A697E"/>
    <w:rsid w:val="000B1822"/>
    <w:rsid w:val="000B3621"/>
    <w:rsid w:val="000B3AB8"/>
    <w:rsid w:val="000B6339"/>
    <w:rsid w:val="000C0B62"/>
    <w:rsid w:val="000C68EC"/>
    <w:rsid w:val="000C6B16"/>
    <w:rsid w:val="000D16B1"/>
    <w:rsid w:val="000D1EFD"/>
    <w:rsid w:val="000D3713"/>
    <w:rsid w:val="000D5309"/>
    <w:rsid w:val="000D72F9"/>
    <w:rsid w:val="000E01B3"/>
    <w:rsid w:val="000E0CD3"/>
    <w:rsid w:val="000E1FCF"/>
    <w:rsid w:val="000E7C48"/>
    <w:rsid w:val="000F1366"/>
    <w:rsid w:val="000F1902"/>
    <w:rsid w:val="000F29D9"/>
    <w:rsid w:val="000F3A23"/>
    <w:rsid w:val="000F7F54"/>
    <w:rsid w:val="00101867"/>
    <w:rsid w:val="00102EA8"/>
    <w:rsid w:val="00104EFB"/>
    <w:rsid w:val="00105FDB"/>
    <w:rsid w:val="00110D42"/>
    <w:rsid w:val="00113B0D"/>
    <w:rsid w:val="00114055"/>
    <w:rsid w:val="001148EE"/>
    <w:rsid w:val="00120F78"/>
    <w:rsid w:val="00122A1B"/>
    <w:rsid w:val="00122AEA"/>
    <w:rsid w:val="00123805"/>
    <w:rsid w:val="0012389A"/>
    <w:rsid w:val="00125DB3"/>
    <w:rsid w:val="001335F0"/>
    <w:rsid w:val="001344CC"/>
    <w:rsid w:val="00134EEE"/>
    <w:rsid w:val="001361CC"/>
    <w:rsid w:val="001365EA"/>
    <w:rsid w:val="00136C56"/>
    <w:rsid w:val="00140AD3"/>
    <w:rsid w:val="00142A35"/>
    <w:rsid w:val="00143E62"/>
    <w:rsid w:val="00144468"/>
    <w:rsid w:val="001451B1"/>
    <w:rsid w:val="001451F9"/>
    <w:rsid w:val="00147A67"/>
    <w:rsid w:val="00150197"/>
    <w:rsid w:val="00150900"/>
    <w:rsid w:val="00150F5F"/>
    <w:rsid w:val="00153E5D"/>
    <w:rsid w:val="00160DCF"/>
    <w:rsid w:val="00161DF4"/>
    <w:rsid w:val="00161F11"/>
    <w:rsid w:val="001645D6"/>
    <w:rsid w:val="0016541C"/>
    <w:rsid w:val="0016730E"/>
    <w:rsid w:val="0017334E"/>
    <w:rsid w:val="0017472D"/>
    <w:rsid w:val="0017612B"/>
    <w:rsid w:val="00177D5A"/>
    <w:rsid w:val="00186C0B"/>
    <w:rsid w:val="001960D9"/>
    <w:rsid w:val="00197125"/>
    <w:rsid w:val="001A08FE"/>
    <w:rsid w:val="001A4F29"/>
    <w:rsid w:val="001A5B72"/>
    <w:rsid w:val="001A6338"/>
    <w:rsid w:val="001B102F"/>
    <w:rsid w:val="001B1AD1"/>
    <w:rsid w:val="001B2939"/>
    <w:rsid w:val="001B3470"/>
    <w:rsid w:val="001B3EA5"/>
    <w:rsid w:val="001B5BC2"/>
    <w:rsid w:val="001B7C0C"/>
    <w:rsid w:val="001C1D4E"/>
    <w:rsid w:val="001C1F88"/>
    <w:rsid w:val="001C25E3"/>
    <w:rsid w:val="001C3462"/>
    <w:rsid w:val="001C6ED4"/>
    <w:rsid w:val="001D07C0"/>
    <w:rsid w:val="001D11ED"/>
    <w:rsid w:val="001D35CB"/>
    <w:rsid w:val="001E10BB"/>
    <w:rsid w:val="001E11E5"/>
    <w:rsid w:val="001E24B4"/>
    <w:rsid w:val="001E444C"/>
    <w:rsid w:val="001E5851"/>
    <w:rsid w:val="001E7FBE"/>
    <w:rsid w:val="001F22D0"/>
    <w:rsid w:val="001F3FC1"/>
    <w:rsid w:val="001F4BA5"/>
    <w:rsid w:val="001F614A"/>
    <w:rsid w:val="001F723C"/>
    <w:rsid w:val="001F7A43"/>
    <w:rsid w:val="001F7C05"/>
    <w:rsid w:val="00201AE4"/>
    <w:rsid w:val="00204A8C"/>
    <w:rsid w:val="00210E33"/>
    <w:rsid w:val="002112F8"/>
    <w:rsid w:val="002127C9"/>
    <w:rsid w:val="00217A0F"/>
    <w:rsid w:val="00217F09"/>
    <w:rsid w:val="00220E5A"/>
    <w:rsid w:val="002214B1"/>
    <w:rsid w:val="00221659"/>
    <w:rsid w:val="002237E0"/>
    <w:rsid w:val="00226EEB"/>
    <w:rsid w:val="00227866"/>
    <w:rsid w:val="00230FF1"/>
    <w:rsid w:val="00231293"/>
    <w:rsid w:val="002318B5"/>
    <w:rsid w:val="00231B77"/>
    <w:rsid w:val="00231D57"/>
    <w:rsid w:val="0023216D"/>
    <w:rsid w:val="00232F0C"/>
    <w:rsid w:val="00241B73"/>
    <w:rsid w:val="00241ED6"/>
    <w:rsid w:val="00243732"/>
    <w:rsid w:val="00243A30"/>
    <w:rsid w:val="0024512F"/>
    <w:rsid w:val="0024600A"/>
    <w:rsid w:val="002460B8"/>
    <w:rsid w:val="0024786D"/>
    <w:rsid w:val="002478E2"/>
    <w:rsid w:val="00250C2E"/>
    <w:rsid w:val="00255838"/>
    <w:rsid w:val="00256309"/>
    <w:rsid w:val="00263768"/>
    <w:rsid w:val="00263F1D"/>
    <w:rsid w:val="00264CF6"/>
    <w:rsid w:val="00265331"/>
    <w:rsid w:val="00265C9D"/>
    <w:rsid w:val="002664CB"/>
    <w:rsid w:val="00266E19"/>
    <w:rsid w:val="002726EA"/>
    <w:rsid w:val="0027277C"/>
    <w:rsid w:val="00275C9B"/>
    <w:rsid w:val="002768DB"/>
    <w:rsid w:val="002768E8"/>
    <w:rsid w:val="00277BD5"/>
    <w:rsid w:val="00282ED6"/>
    <w:rsid w:val="0028626E"/>
    <w:rsid w:val="00290D60"/>
    <w:rsid w:val="0029426A"/>
    <w:rsid w:val="00296766"/>
    <w:rsid w:val="0029714B"/>
    <w:rsid w:val="00297900"/>
    <w:rsid w:val="002A0378"/>
    <w:rsid w:val="002A0C9D"/>
    <w:rsid w:val="002A308C"/>
    <w:rsid w:val="002A4DA0"/>
    <w:rsid w:val="002B033F"/>
    <w:rsid w:val="002B4335"/>
    <w:rsid w:val="002B4C79"/>
    <w:rsid w:val="002B6949"/>
    <w:rsid w:val="002C242B"/>
    <w:rsid w:val="002C2B80"/>
    <w:rsid w:val="002C2D1A"/>
    <w:rsid w:val="002C3428"/>
    <w:rsid w:val="002D027A"/>
    <w:rsid w:val="002D0969"/>
    <w:rsid w:val="002D13E3"/>
    <w:rsid w:val="002D15B5"/>
    <w:rsid w:val="002D30FC"/>
    <w:rsid w:val="002D4DFA"/>
    <w:rsid w:val="002D4E5E"/>
    <w:rsid w:val="002D6A73"/>
    <w:rsid w:val="002D71A8"/>
    <w:rsid w:val="002D7238"/>
    <w:rsid w:val="002D7B7D"/>
    <w:rsid w:val="002E0106"/>
    <w:rsid w:val="002E17D7"/>
    <w:rsid w:val="002E27A6"/>
    <w:rsid w:val="002E3710"/>
    <w:rsid w:val="002E7E11"/>
    <w:rsid w:val="002F0355"/>
    <w:rsid w:val="002F1295"/>
    <w:rsid w:val="002F1328"/>
    <w:rsid w:val="002F2358"/>
    <w:rsid w:val="002F3280"/>
    <w:rsid w:val="002F42D8"/>
    <w:rsid w:val="002F46B6"/>
    <w:rsid w:val="002F61C0"/>
    <w:rsid w:val="002F6E7F"/>
    <w:rsid w:val="002F7E75"/>
    <w:rsid w:val="00301929"/>
    <w:rsid w:val="00301BF1"/>
    <w:rsid w:val="00301DD6"/>
    <w:rsid w:val="00302C74"/>
    <w:rsid w:val="0030577E"/>
    <w:rsid w:val="003104A0"/>
    <w:rsid w:val="00313304"/>
    <w:rsid w:val="00314055"/>
    <w:rsid w:val="00315FB9"/>
    <w:rsid w:val="00323E6B"/>
    <w:rsid w:val="0032457D"/>
    <w:rsid w:val="00325160"/>
    <w:rsid w:val="00326074"/>
    <w:rsid w:val="00326A58"/>
    <w:rsid w:val="003274F5"/>
    <w:rsid w:val="003275FD"/>
    <w:rsid w:val="00330949"/>
    <w:rsid w:val="00332368"/>
    <w:rsid w:val="003323B8"/>
    <w:rsid w:val="00334D48"/>
    <w:rsid w:val="00337B26"/>
    <w:rsid w:val="00340C04"/>
    <w:rsid w:val="00340F10"/>
    <w:rsid w:val="00343D2A"/>
    <w:rsid w:val="003441C1"/>
    <w:rsid w:val="00344CD1"/>
    <w:rsid w:val="00345106"/>
    <w:rsid w:val="00353DA0"/>
    <w:rsid w:val="00353F14"/>
    <w:rsid w:val="003541B6"/>
    <w:rsid w:val="003614B3"/>
    <w:rsid w:val="00362A05"/>
    <w:rsid w:val="00363DC0"/>
    <w:rsid w:val="00367319"/>
    <w:rsid w:val="003715CC"/>
    <w:rsid w:val="0037480C"/>
    <w:rsid w:val="00375A9E"/>
    <w:rsid w:val="003771FC"/>
    <w:rsid w:val="003834FF"/>
    <w:rsid w:val="0038560D"/>
    <w:rsid w:val="00387D26"/>
    <w:rsid w:val="00387D5C"/>
    <w:rsid w:val="0039081A"/>
    <w:rsid w:val="003977EC"/>
    <w:rsid w:val="00397F1C"/>
    <w:rsid w:val="003A375E"/>
    <w:rsid w:val="003B0341"/>
    <w:rsid w:val="003B1BCA"/>
    <w:rsid w:val="003B2BF1"/>
    <w:rsid w:val="003B4966"/>
    <w:rsid w:val="003B64D3"/>
    <w:rsid w:val="003B7F81"/>
    <w:rsid w:val="003C06CB"/>
    <w:rsid w:val="003C6447"/>
    <w:rsid w:val="003C6AF5"/>
    <w:rsid w:val="003C6E8F"/>
    <w:rsid w:val="003C78F1"/>
    <w:rsid w:val="003D0061"/>
    <w:rsid w:val="003D0155"/>
    <w:rsid w:val="003D090F"/>
    <w:rsid w:val="003D151D"/>
    <w:rsid w:val="003D1B9E"/>
    <w:rsid w:val="003D474D"/>
    <w:rsid w:val="003D5956"/>
    <w:rsid w:val="003D6110"/>
    <w:rsid w:val="003E1153"/>
    <w:rsid w:val="003E1920"/>
    <w:rsid w:val="003E28C6"/>
    <w:rsid w:val="003E3BE2"/>
    <w:rsid w:val="003E45A7"/>
    <w:rsid w:val="003E736C"/>
    <w:rsid w:val="00402D72"/>
    <w:rsid w:val="0040434A"/>
    <w:rsid w:val="004062C7"/>
    <w:rsid w:val="004102D8"/>
    <w:rsid w:val="00410700"/>
    <w:rsid w:val="00410C3A"/>
    <w:rsid w:val="004116FB"/>
    <w:rsid w:val="004248FE"/>
    <w:rsid w:val="00426427"/>
    <w:rsid w:val="00426FBF"/>
    <w:rsid w:val="004279BF"/>
    <w:rsid w:val="00430415"/>
    <w:rsid w:val="004306F7"/>
    <w:rsid w:val="00432BF6"/>
    <w:rsid w:val="00432D1B"/>
    <w:rsid w:val="00433B5B"/>
    <w:rsid w:val="00434BC2"/>
    <w:rsid w:val="00440875"/>
    <w:rsid w:val="0044235E"/>
    <w:rsid w:val="00442749"/>
    <w:rsid w:val="00442899"/>
    <w:rsid w:val="00442C14"/>
    <w:rsid w:val="00444A7A"/>
    <w:rsid w:val="00444D1E"/>
    <w:rsid w:val="00445647"/>
    <w:rsid w:val="00446092"/>
    <w:rsid w:val="004460D4"/>
    <w:rsid w:val="00450298"/>
    <w:rsid w:val="00452ECE"/>
    <w:rsid w:val="00457823"/>
    <w:rsid w:val="00463340"/>
    <w:rsid w:val="00463595"/>
    <w:rsid w:val="004663FF"/>
    <w:rsid w:val="00470AF7"/>
    <w:rsid w:val="00471D34"/>
    <w:rsid w:val="00472C6A"/>
    <w:rsid w:val="004739FF"/>
    <w:rsid w:val="00474CED"/>
    <w:rsid w:val="00474F4C"/>
    <w:rsid w:val="00484A92"/>
    <w:rsid w:val="0048714F"/>
    <w:rsid w:val="00490247"/>
    <w:rsid w:val="004916FF"/>
    <w:rsid w:val="0049288E"/>
    <w:rsid w:val="00494DBA"/>
    <w:rsid w:val="00494E1D"/>
    <w:rsid w:val="00497EE0"/>
    <w:rsid w:val="004A27EA"/>
    <w:rsid w:val="004A29B3"/>
    <w:rsid w:val="004A46A1"/>
    <w:rsid w:val="004A601F"/>
    <w:rsid w:val="004A7AD0"/>
    <w:rsid w:val="004B21F0"/>
    <w:rsid w:val="004B2A38"/>
    <w:rsid w:val="004B5897"/>
    <w:rsid w:val="004B6BCF"/>
    <w:rsid w:val="004B7F41"/>
    <w:rsid w:val="004C0C83"/>
    <w:rsid w:val="004C439F"/>
    <w:rsid w:val="004C627F"/>
    <w:rsid w:val="004C74E0"/>
    <w:rsid w:val="004C7B48"/>
    <w:rsid w:val="004D1880"/>
    <w:rsid w:val="004D38B0"/>
    <w:rsid w:val="004D5BE1"/>
    <w:rsid w:val="004D6513"/>
    <w:rsid w:val="004D70CB"/>
    <w:rsid w:val="004D7F64"/>
    <w:rsid w:val="004E030E"/>
    <w:rsid w:val="004E0D87"/>
    <w:rsid w:val="004E1885"/>
    <w:rsid w:val="004E3CB5"/>
    <w:rsid w:val="004E44E0"/>
    <w:rsid w:val="004E4550"/>
    <w:rsid w:val="004E6C0F"/>
    <w:rsid w:val="004E7D20"/>
    <w:rsid w:val="004E7FD0"/>
    <w:rsid w:val="004F115B"/>
    <w:rsid w:val="004F32DE"/>
    <w:rsid w:val="004F3B63"/>
    <w:rsid w:val="004F7F96"/>
    <w:rsid w:val="00500232"/>
    <w:rsid w:val="00505A69"/>
    <w:rsid w:val="00505DCD"/>
    <w:rsid w:val="00516270"/>
    <w:rsid w:val="00517263"/>
    <w:rsid w:val="00517895"/>
    <w:rsid w:val="005204E0"/>
    <w:rsid w:val="005232A2"/>
    <w:rsid w:val="0052391B"/>
    <w:rsid w:val="005244F5"/>
    <w:rsid w:val="0052538E"/>
    <w:rsid w:val="005279D2"/>
    <w:rsid w:val="0053175B"/>
    <w:rsid w:val="005318E0"/>
    <w:rsid w:val="0053245D"/>
    <w:rsid w:val="00536AA0"/>
    <w:rsid w:val="00540BB9"/>
    <w:rsid w:val="00541497"/>
    <w:rsid w:val="00543939"/>
    <w:rsid w:val="00545ADE"/>
    <w:rsid w:val="005464E9"/>
    <w:rsid w:val="00546E3E"/>
    <w:rsid w:val="00553551"/>
    <w:rsid w:val="005548C3"/>
    <w:rsid w:val="005579FF"/>
    <w:rsid w:val="00560739"/>
    <w:rsid w:val="00561C69"/>
    <w:rsid w:val="0056248D"/>
    <w:rsid w:val="00564988"/>
    <w:rsid w:val="00565F1F"/>
    <w:rsid w:val="00566B8A"/>
    <w:rsid w:val="0056727F"/>
    <w:rsid w:val="005750F5"/>
    <w:rsid w:val="00575711"/>
    <w:rsid w:val="00580AF5"/>
    <w:rsid w:val="00581692"/>
    <w:rsid w:val="00585A8F"/>
    <w:rsid w:val="005865B4"/>
    <w:rsid w:val="005917F0"/>
    <w:rsid w:val="00591828"/>
    <w:rsid w:val="00591FBE"/>
    <w:rsid w:val="0059210B"/>
    <w:rsid w:val="0059244F"/>
    <w:rsid w:val="00592BEF"/>
    <w:rsid w:val="0059538A"/>
    <w:rsid w:val="00595F2B"/>
    <w:rsid w:val="005A1708"/>
    <w:rsid w:val="005A1B2C"/>
    <w:rsid w:val="005A243F"/>
    <w:rsid w:val="005A2F07"/>
    <w:rsid w:val="005A3C42"/>
    <w:rsid w:val="005A462D"/>
    <w:rsid w:val="005A5C1E"/>
    <w:rsid w:val="005A62A7"/>
    <w:rsid w:val="005B2DC8"/>
    <w:rsid w:val="005B5528"/>
    <w:rsid w:val="005B61CD"/>
    <w:rsid w:val="005B6742"/>
    <w:rsid w:val="005B706A"/>
    <w:rsid w:val="005C0A3C"/>
    <w:rsid w:val="005C0FB7"/>
    <w:rsid w:val="005C1A8A"/>
    <w:rsid w:val="005C254A"/>
    <w:rsid w:val="005C2E1E"/>
    <w:rsid w:val="005D1A81"/>
    <w:rsid w:val="005D3094"/>
    <w:rsid w:val="005D37C0"/>
    <w:rsid w:val="005D4827"/>
    <w:rsid w:val="005D7389"/>
    <w:rsid w:val="005D7ABB"/>
    <w:rsid w:val="005E537E"/>
    <w:rsid w:val="005F2744"/>
    <w:rsid w:val="005F2832"/>
    <w:rsid w:val="005F2A86"/>
    <w:rsid w:val="005F3A3A"/>
    <w:rsid w:val="00602CE7"/>
    <w:rsid w:val="00603D9F"/>
    <w:rsid w:val="00603FBD"/>
    <w:rsid w:val="006048B2"/>
    <w:rsid w:val="006055C1"/>
    <w:rsid w:val="00605CFC"/>
    <w:rsid w:val="006062D9"/>
    <w:rsid w:val="00610A13"/>
    <w:rsid w:val="00613079"/>
    <w:rsid w:val="006166E5"/>
    <w:rsid w:val="006203BA"/>
    <w:rsid w:val="0062055D"/>
    <w:rsid w:val="00622C83"/>
    <w:rsid w:val="00623E7E"/>
    <w:rsid w:val="00626212"/>
    <w:rsid w:val="0063049A"/>
    <w:rsid w:val="00631B88"/>
    <w:rsid w:val="0063219B"/>
    <w:rsid w:val="0063464B"/>
    <w:rsid w:val="0063744C"/>
    <w:rsid w:val="00637F17"/>
    <w:rsid w:val="00641029"/>
    <w:rsid w:val="00644470"/>
    <w:rsid w:val="00646A78"/>
    <w:rsid w:val="00647178"/>
    <w:rsid w:val="00651E8D"/>
    <w:rsid w:val="0065622B"/>
    <w:rsid w:val="0065694E"/>
    <w:rsid w:val="006627FB"/>
    <w:rsid w:val="00665422"/>
    <w:rsid w:val="006703F6"/>
    <w:rsid w:val="00670628"/>
    <w:rsid w:val="00674A0A"/>
    <w:rsid w:val="006763E5"/>
    <w:rsid w:val="0068080A"/>
    <w:rsid w:val="00682796"/>
    <w:rsid w:val="00683596"/>
    <w:rsid w:val="00683D5C"/>
    <w:rsid w:val="0068404A"/>
    <w:rsid w:val="00691E6A"/>
    <w:rsid w:val="00694065"/>
    <w:rsid w:val="0069467C"/>
    <w:rsid w:val="006958C9"/>
    <w:rsid w:val="00695981"/>
    <w:rsid w:val="006A078F"/>
    <w:rsid w:val="006A3E0F"/>
    <w:rsid w:val="006A52D2"/>
    <w:rsid w:val="006A5FAB"/>
    <w:rsid w:val="006A6E3C"/>
    <w:rsid w:val="006A72D8"/>
    <w:rsid w:val="006B022D"/>
    <w:rsid w:val="006B18CB"/>
    <w:rsid w:val="006B36F1"/>
    <w:rsid w:val="006B4359"/>
    <w:rsid w:val="006B5C81"/>
    <w:rsid w:val="006B77CD"/>
    <w:rsid w:val="006C0259"/>
    <w:rsid w:val="006C1872"/>
    <w:rsid w:val="006C1ED4"/>
    <w:rsid w:val="006C29AA"/>
    <w:rsid w:val="006C2BBA"/>
    <w:rsid w:val="006C4273"/>
    <w:rsid w:val="006C78D4"/>
    <w:rsid w:val="006D04CC"/>
    <w:rsid w:val="006D3024"/>
    <w:rsid w:val="006D3FD9"/>
    <w:rsid w:val="006D5141"/>
    <w:rsid w:val="006D5253"/>
    <w:rsid w:val="006D6178"/>
    <w:rsid w:val="006D7F45"/>
    <w:rsid w:val="006E5D3B"/>
    <w:rsid w:val="006F2997"/>
    <w:rsid w:val="006F466B"/>
    <w:rsid w:val="006F5080"/>
    <w:rsid w:val="006F698F"/>
    <w:rsid w:val="007015EF"/>
    <w:rsid w:val="00704DFE"/>
    <w:rsid w:val="00704FF2"/>
    <w:rsid w:val="007060CD"/>
    <w:rsid w:val="00707563"/>
    <w:rsid w:val="00710FE3"/>
    <w:rsid w:val="00720D70"/>
    <w:rsid w:val="00721DF9"/>
    <w:rsid w:val="00722D90"/>
    <w:rsid w:val="00725EE9"/>
    <w:rsid w:val="0073031E"/>
    <w:rsid w:val="007305E1"/>
    <w:rsid w:val="00734337"/>
    <w:rsid w:val="00734368"/>
    <w:rsid w:val="007345B2"/>
    <w:rsid w:val="00737C98"/>
    <w:rsid w:val="007400D3"/>
    <w:rsid w:val="007436A4"/>
    <w:rsid w:val="00743A98"/>
    <w:rsid w:val="00744760"/>
    <w:rsid w:val="00746838"/>
    <w:rsid w:val="00747737"/>
    <w:rsid w:val="0075191B"/>
    <w:rsid w:val="007542EA"/>
    <w:rsid w:val="0076255D"/>
    <w:rsid w:val="00766611"/>
    <w:rsid w:val="0077034A"/>
    <w:rsid w:val="00774ECD"/>
    <w:rsid w:val="00775CE1"/>
    <w:rsid w:val="00781082"/>
    <w:rsid w:val="00781CCF"/>
    <w:rsid w:val="00782F10"/>
    <w:rsid w:val="007909E6"/>
    <w:rsid w:val="00790DD7"/>
    <w:rsid w:val="007914E1"/>
    <w:rsid w:val="00792E2A"/>
    <w:rsid w:val="007963EC"/>
    <w:rsid w:val="00796D5F"/>
    <w:rsid w:val="00797D97"/>
    <w:rsid w:val="007A0875"/>
    <w:rsid w:val="007A1AD0"/>
    <w:rsid w:val="007A4182"/>
    <w:rsid w:val="007A5596"/>
    <w:rsid w:val="007B2102"/>
    <w:rsid w:val="007B6121"/>
    <w:rsid w:val="007C01E8"/>
    <w:rsid w:val="007C37A1"/>
    <w:rsid w:val="007C3B47"/>
    <w:rsid w:val="007C642A"/>
    <w:rsid w:val="007C6BB9"/>
    <w:rsid w:val="007D17B1"/>
    <w:rsid w:val="007D2014"/>
    <w:rsid w:val="007D5E67"/>
    <w:rsid w:val="007D73A6"/>
    <w:rsid w:val="007E33EC"/>
    <w:rsid w:val="007E357B"/>
    <w:rsid w:val="007E3BD6"/>
    <w:rsid w:val="007E566E"/>
    <w:rsid w:val="007E66B3"/>
    <w:rsid w:val="007F0715"/>
    <w:rsid w:val="007F361B"/>
    <w:rsid w:val="007F670F"/>
    <w:rsid w:val="007F6781"/>
    <w:rsid w:val="008026C4"/>
    <w:rsid w:val="008028FF"/>
    <w:rsid w:val="00804767"/>
    <w:rsid w:val="00804ED3"/>
    <w:rsid w:val="00806DC6"/>
    <w:rsid w:val="008113A1"/>
    <w:rsid w:val="0081207E"/>
    <w:rsid w:val="00815A05"/>
    <w:rsid w:val="00817305"/>
    <w:rsid w:val="00820288"/>
    <w:rsid w:val="0082162E"/>
    <w:rsid w:val="00822624"/>
    <w:rsid w:val="00823943"/>
    <w:rsid w:val="0082467F"/>
    <w:rsid w:val="00825E0E"/>
    <w:rsid w:val="00826203"/>
    <w:rsid w:val="00826DB4"/>
    <w:rsid w:val="008325EF"/>
    <w:rsid w:val="00835788"/>
    <w:rsid w:val="00835B9E"/>
    <w:rsid w:val="008360B5"/>
    <w:rsid w:val="00844DAC"/>
    <w:rsid w:val="00844DB9"/>
    <w:rsid w:val="00844F76"/>
    <w:rsid w:val="00846B03"/>
    <w:rsid w:val="00851956"/>
    <w:rsid w:val="00851BE9"/>
    <w:rsid w:val="00852384"/>
    <w:rsid w:val="008533A2"/>
    <w:rsid w:val="00865218"/>
    <w:rsid w:val="00865A62"/>
    <w:rsid w:val="008666F9"/>
    <w:rsid w:val="00866B5E"/>
    <w:rsid w:val="0086720A"/>
    <w:rsid w:val="00870A93"/>
    <w:rsid w:val="0087301A"/>
    <w:rsid w:val="0087647A"/>
    <w:rsid w:val="00880657"/>
    <w:rsid w:val="00880CBF"/>
    <w:rsid w:val="00884403"/>
    <w:rsid w:val="00885C1B"/>
    <w:rsid w:val="00887C40"/>
    <w:rsid w:val="00891F13"/>
    <w:rsid w:val="008923D7"/>
    <w:rsid w:val="008A0832"/>
    <w:rsid w:val="008A16ED"/>
    <w:rsid w:val="008A3F2D"/>
    <w:rsid w:val="008B2902"/>
    <w:rsid w:val="008B5DF0"/>
    <w:rsid w:val="008C20BC"/>
    <w:rsid w:val="008C332D"/>
    <w:rsid w:val="008D0A43"/>
    <w:rsid w:val="008D0CC2"/>
    <w:rsid w:val="008D17A4"/>
    <w:rsid w:val="008D2036"/>
    <w:rsid w:val="008D69B8"/>
    <w:rsid w:val="008E2208"/>
    <w:rsid w:val="008E49B1"/>
    <w:rsid w:val="008E5B55"/>
    <w:rsid w:val="008E669A"/>
    <w:rsid w:val="008E6852"/>
    <w:rsid w:val="008E6FCA"/>
    <w:rsid w:val="008F159B"/>
    <w:rsid w:val="008F27B0"/>
    <w:rsid w:val="008F6F90"/>
    <w:rsid w:val="008F724F"/>
    <w:rsid w:val="0090207A"/>
    <w:rsid w:val="00903CCC"/>
    <w:rsid w:val="00904DCA"/>
    <w:rsid w:val="009072F1"/>
    <w:rsid w:val="00910576"/>
    <w:rsid w:val="009173A0"/>
    <w:rsid w:val="009211D7"/>
    <w:rsid w:val="0092605E"/>
    <w:rsid w:val="0092656D"/>
    <w:rsid w:val="00926FD0"/>
    <w:rsid w:val="00933565"/>
    <w:rsid w:val="00934BB5"/>
    <w:rsid w:val="00936051"/>
    <w:rsid w:val="0093616B"/>
    <w:rsid w:val="00937F53"/>
    <w:rsid w:val="00937FFC"/>
    <w:rsid w:val="00940299"/>
    <w:rsid w:val="00941E01"/>
    <w:rsid w:val="0094287D"/>
    <w:rsid w:val="0094350D"/>
    <w:rsid w:val="00944B47"/>
    <w:rsid w:val="00945043"/>
    <w:rsid w:val="00946A76"/>
    <w:rsid w:val="00950AEC"/>
    <w:rsid w:val="009524B8"/>
    <w:rsid w:val="009531CA"/>
    <w:rsid w:val="00954EE5"/>
    <w:rsid w:val="00955382"/>
    <w:rsid w:val="009555D5"/>
    <w:rsid w:val="00957633"/>
    <w:rsid w:val="00957F6D"/>
    <w:rsid w:val="00961A6D"/>
    <w:rsid w:val="00961CDA"/>
    <w:rsid w:val="00965E95"/>
    <w:rsid w:val="0097168A"/>
    <w:rsid w:val="00973BE4"/>
    <w:rsid w:val="0097633B"/>
    <w:rsid w:val="00976B14"/>
    <w:rsid w:val="00977F7B"/>
    <w:rsid w:val="009809C4"/>
    <w:rsid w:val="00984B84"/>
    <w:rsid w:val="00990A94"/>
    <w:rsid w:val="00996818"/>
    <w:rsid w:val="009A0DF6"/>
    <w:rsid w:val="009A0FC7"/>
    <w:rsid w:val="009A1B35"/>
    <w:rsid w:val="009A2006"/>
    <w:rsid w:val="009A4BD4"/>
    <w:rsid w:val="009A5290"/>
    <w:rsid w:val="009A5B70"/>
    <w:rsid w:val="009B00A2"/>
    <w:rsid w:val="009B1761"/>
    <w:rsid w:val="009B25E1"/>
    <w:rsid w:val="009B7FB7"/>
    <w:rsid w:val="009C410C"/>
    <w:rsid w:val="009C4A0E"/>
    <w:rsid w:val="009D24B2"/>
    <w:rsid w:val="009D34F3"/>
    <w:rsid w:val="009D4528"/>
    <w:rsid w:val="009E0D31"/>
    <w:rsid w:val="009E0DBA"/>
    <w:rsid w:val="009E33F0"/>
    <w:rsid w:val="009E7087"/>
    <w:rsid w:val="009E7654"/>
    <w:rsid w:val="009F5C7A"/>
    <w:rsid w:val="009F6BC2"/>
    <w:rsid w:val="00A00EEF"/>
    <w:rsid w:val="00A014BE"/>
    <w:rsid w:val="00A0266B"/>
    <w:rsid w:val="00A035D5"/>
    <w:rsid w:val="00A04F8D"/>
    <w:rsid w:val="00A0637B"/>
    <w:rsid w:val="00A1111B"/>
    <w:rsid w:val="00A12DAD"/>
    <w:rsid w:val="00A139DC"/>
    <w:rsid w:val="00A1547A"/>
    <w:rsid w:val="00A15CB7"/>
    <w:rsid w:val="00A211A8"/>
    <w:rsid w:val="00A2160E"/>
    <w:rsid w:val="00A22D22"/>
    <w:rsid w:val="00A23708"/>
    <w:rsid w:val="00A244E7"/>
    <w:rsid w:val="00A24AEB"/>
    <w:rsid w:val="00A31835"/>
    <w:rsid w:val="00A326BC"/>
    <w:rsid w:val="00A3285D"/>
    <w:rsid w:val="00A33412"/>
    <w:rsid w:val="00A3456F"/>
    <w:rsid w:val="00A3788E"/>
    <w:rsid w:val="00A45B47"/>
    <w:rsid w:val="00A45CEB"/>
    <w:rsid w:val="00A46BFB"/>
    <w:rsid w:val="00A474E7"/>
    <w:rsid w:val="00A5058F"/>
    <w:rsid w:val="00A513A7"/>
    <w:rsid w:val="00A51EF3"/>
    <w:rsid w:val="00A546A0"/>
    <w:rsid w:val="00A55271"/>
    <w:rsid w:val="00A55BA3"/>
    <w:rsid w:val="00A67F96"/>
    <w:rsid w:val="00A70ECB"/>
    <w:rsid w:val="00A83CBE"/>
    <w:rsid w:val="00A8663A"/>
    <w:rsid w:val="00A92164"/>
    <w:rsid w:val="00A94F36"/>
    <w:rsid w:val="00A9544B"/>
    <w:rsid w:val="00A9790E"/>
    <w:rsid w:val="00AA0207"/>
    <w:rsid w:val="00AA2CB2"/>
    <w:rsid w:val="00AA3D4C"/>
    <w:rsid w:val="00AA54AB"/>
    <w:rsid w:val="00AA685D"/>
    <w:rsid w:val="00AA7A67"/>
    <w:rsid w:val="00AB426A"/>
    <w:rsid w:val="00AB5826"/>
    <w:rsid w:val="00AC1E62"/>
    <w:rsid w:val="00AC423D"/>
    <w:rsid w:val="00AC668B"/>
    <w:rsid w:val="00AC7241"/>
    <w:rsid w:val="00AC77FD"/>
    <w:rsid w:val="00AD0D1E"/>
    <w:rsid w:val="00AD1A62"/>
    <w:rsid w:val="00AD49AE"/>
    <w:rsid w:val="00AD4B66"/>
    <w:rsid w:val="00AD6D22"/>
    <w:rsid w:val="00AE22BC"/>
    <w:rsid w:val="00AE7B9D"/>
    <w:rsid w:val="00AF0256"/>
    <w:rsid w:val="00AF33BA"/>
    <w:rsid w:val="00AF600F"/>
    <w:rsid w:val="00AF602B"/>
    <w:rsid w:val="00AF6EE8"/>
    <w:rsid w:val="00B00AA3"/>
    <w:rsid w:val="00B03DC1"/>
    <w:rsid w:val="00B04C63"/>
    <w:rsid w:val="00B106F3"/>
    <w:rsid w:val="00B114D1"/>
    <w:rsid w:val="00B20740"/>
    <w:rsid w:val="00B20AF0"/>
    <w:rsid w:val="00B22656"/>
    <w:rsid w:val="00B24010"/>
    <w:rsid w:val="00B24BA0"/>
    <w:rsid w:val="00B24F53"/>
    <w:rsid w:val="00B25B6C"/>
    <w:rsid w:val="00B25D38"/>
    <w:rsid w:val="00B25DEC"/>
    <w:rsid w:val="00B26059"/>
    <w:rsid w:val="00B263BF"/>
    <w:rsid w:val="00B30333"/>
    <w:rsid w:val="00B320C5"/>
    <w:rsid w:val="00B34DC3"/>
    <w:rsid w:val="00B3736A"/>
    <w:rsid w:val="00B376EB"/>
    <w:rsid w:val="00B41BCC"/>
    <w:rsid w:val="00B43AE2"/>
    <w:rsid w:val="00B44C97"/>
    <w:rsid w:val="00B46917"/>
    <w:rsid w:val="00B471FE"/>
    <w:rsid w:val="00B50F50"/>
    <w:rsid w:val="00B540C0"/>
    <w:rsid w:val="00B55695"/>
    <w:rsid w:val="00B55902"/>
    <w:rsid w:val="00B6001B"/>
    <w:rsid w:val="00B61109"/>
    <w:rsid w:val="00B61F9F"/>
    <w:rsid w:val="00B639BB"/>
    <w:rsid w:val="00B63AFF"/>
    <w:rsid w:val="00B66234"/>
    <w:rsid w:val="00B679AF"/>
    <w:rsid w:val="00B717A0"/>
    <w:rsid w:val="00B7188D"/>
    <w:rsid w:val="00B7202D"/>
    <w:rsid w:val="00B75F51"/>
    <w:rsid w:val="00B77EC7"/>
    <w:rsid w:val="00B84B25"/>
    <w:rsid w:val="00B8639B"/>
    <w:rsid w:val="00B90157"/>
    <w:rsid w:val="00B956AD"/>
    <w:rsid w:val="00BA1BF4"/>
    <w:rsid w:val="00BA3B50"/>
    <w:rsid w:val="00BA4569"/>
    <w:rsid w:val="00BA48E9"/>
    <w:rsid w:val="00BB1880"/>
    <w:rsid w:val="00BB526C"/>
    <w:rsid w:val="00BB6FD1"/>
    <w:rsid w:val="00BC2CFD"/>
    <w:rsid w:val="00BC439D"/>
    <w:rsid w:val="00BC47C3"/>
    <w:rsid w:val="00BC487C"/>
    <w:rsid w:val="00BC632D"/>
    <w:rsid w:val="00BC6A75"/>
    <w:rsid w:val="00BC6DE3"/>
    <w:rsid w:val="00BC79F3"/>
    <w:rsid w:val="00BD2B2B"/>
    <w:rsid w:val="00BD7381"/>
    <w:rsid w:val="00BD7ABE"/>
    <w:rsid w:val="00BE1A9B"/>
    <w:rsid w:val="00BE3F84"/>
    <w:rsid w:val="00BE43B0"/>
    <w:rsid w:val="00BE49A7"/>
    <w:rsid w:val="00BE641E"/>
    <w:rsid w:val="00BE69EC"/>
    <w:rsid w:val="00BE725F"/>
    <w:rsid w:val="00BF2126"/>
    <w:rsid w:val="00BF55AD"/>
    <w:rsid w:val="00C01AD7"/>
    <w:rsid w:val="00C02839"/>
    <w:rsid w:val="00C02B2D"/>
    <w:rsid w:val="00C041CB"/>
    <w:rsid w:val="00C109A3"/>
    <w:rsid w:val="00C13786"/>
    <w:rsid w:val="00C13A69"/>
    <w:rsid w:val="00C14939"/>
    <w:rsid w:val="00C17735"/>
    <w:rsid w:val="00C23321"/>
    <w:rsid w:val="00C2649C"/>
    <w:rsid w:val="00C316FD"/>
    <w:rsid w:val="00C324AB"/>
    <w:rsid w:val="00C32939"/>
    <w:rsid w:val="00C33BB5"/>
    <w:rsid w:val="00C3595F"/>
    <w:rsid w:val="00C45437"/>
    <w:rsid w:val="00C50269"/>
    <w:rsid w:val="00C513DF"/>
    <w:rsid w:val="00C57ECF"/>
    <w:rsid w:val="00C61556"/>
    <w:rsid w:val="00C62B80"/>
    <w:rsid w:val="00C64862"/>
    <w:rsid w:val="00C65859"/>
    <w:rsid w:val="00C65D22"/>
    <w:rsid w:val="00C6602F"/>
    <w:rsid w:val="00C70DD6"/>
    <w:rsid w:val="00C712A7"/>
    <w:rsid w:val="00C7225D"/>
    <w:rsid w:val="00C759C2"/>
    <w:rsid w:val="00C75B49"/>
    <w:rsid w:val="00C769C1"/>
    <w:rsid w:val="00C82437"/>
    <w:rsid w:val="00C839B8"/>
    <w:rsid w:val="00C92485"/>
    <w:rsid w:val="00C96290"/>
    <w:rsid w:val="00C96954"/>
    <w:rsid w:val="00C9760F"/>
    <w:rsid w:val="00C97C17"/>
    <w:rsid w:val="00CA008A"/>
    <w:rsid w:val="00CA71B2"/>
    <w:rsid w:val="00CB29BB"/>
    <w:rsid w:val="00CB417C"/>
    <w:rsid w:val="00CB6343"/>
    <w:rsid w:val="00CB6A3B"/>
    <w:rsid w:val="00CB7496"/>
    <w:rsid w:val="00CC230C"/>
    <w:rsid w:val="00CC6A1E"/>
    <w:rsid w:val="00CC7575"/>
    <w:rsid w:val="00CD0D2A"/>
    <w:rsid w:val="00CD21BC"/>
    <w:rsid w:val="00CD4664"/>
    <w:rsid w:val="00CD484A"/>
    <w:rsid w:val="00CE10D6"/>
    <w:rsid w:val="00CF0B0C"/>
    <w:rsid w:val="00CF25C4"/>
    <w:rsid w:val="00CF4EFE"/>
    <w:rsid w:val="00CF57B6"/>
    <w:rsid w:val="00CF5BE5"/>
    <w:rsid w:val="00CF63DA"/>
    <w:rsid w:val="00CF6C53"/>
    <w:rsid w:val="00D01283"/>
    <w:rsid w:val="00D038A9"/>
    <w:rsid w:val="00D04EC2"/>
    <w:rsid w:val="00D064CA"/>
    <w:rsid w:val="00D07AE7"/>
    <w:rsid w:val="00D07CE8"/>
    <w:rsid w:val="00D12391"/>
    <w:rsid w:val="00D15132"/>
    <w:rsid w:val="00D16718"/>
    <w:rsid w:val="00D22E71"/>
    <w:rsid w:val="00D22EA0"/>
    <w:rsid w:val="00D256CA"/>
    <w:rsid w:val="00D26F07"/>
    <w:rsid w:val="00D27841"/>
    <w:rsid w:val="00D33747"/>
    <w:rsid w:val="00D33781"/>
    <w:rsid w:val="00D33D46"/>
    <w:rsid w:val="00D33F20"/>
    <w:rsid w:val="00D34F42"/>
    <w:rsid w:val="00D35910"/>
    <w:rsid w:val="00D40A17"/>
    <w:rsid w:val="00D40C90"/>
    <w:rsid w:val="00D41020"/>
    <w:rsid w:val="00D429F9"/>
    <w:rsid w:val="00D43E2F"/>
    <w:rsid w:val="00D459A2"/>
    <w:rsid w:val="00D566B2"/>
    <w:rsid w:val="00D57BB0"/>
    <w:rsid w:val="00D6089B"/>
    <w:rsid w:val="00D63D52"/>
    <w:rsid w:val="00D65661"/>
    <w:rsid w:val="00D676FC"/>
    <w:rsid w:val="00D72AAF"/>
    <w:rsid w:val="00D730D2"/>
    <w:rsid w:val="00D811CD"/>
    <w:rsid w:val="00D823E7"/>
    <w:rsid w:val="00D837F5"/>
    <w:rsid w:val="00D849F4"/>
    <w:rsid w:val="00D85D7F"/>
    <w:rsid w:val="00D86285"/>
    <w:rsid w:val="00D919DD"/>
    <w:rsid w:val="00D91E9F"/>
    <w:rsid w:val="00D95379"/>
    <w:rsid w:val="00DA61D8"/>
    <w:rsid w:val="00DA6D6C"/>
    <w:rsid w:val="00DA7D21"/>
    <w:rsid w:val="00DB11D2"/>
    <w:rsid w:val="00DB2725"/>
    <w:rsid w:val="00DB5AA1"/>
    <w:rsid w:val="00DB63E7"/>
    <w:rsid w:val="00DB671A"/>
    <w:rsid w:val="00DC07D1"/>
    <w:rsid w:val="00DC0B2A"/>
    <w:rsid w:val="00DC0DEC"/>
    <w:rsid w:val="00DC100D"/>
    <w:rsid w:val="00DC17CA"/>
    <w:rsid w:val="00DC2A15"/>
    <w:rsid w:val="00DC392D"/>
    <w:rsid w:val="00DC3C47"/>
    <w:rsid w:val="00DC58D1"/>
    <w:rsid w:val="00DC7627"/>
    <w:rsid w:val="00DD5466"/>
    <w:rsid w:val="00DE7FA2"/>
    <w:rsid w:val="00DF166E"/>
    <w:rsid w:val="00DF263C"/>
    <w:rsid w:val="00DF7A10"/>
    <w:rsid w:val="00DF7AE8"/>
    <w:rsid w:val="00E01640"/>
    <w:rsid w:val="00E02E1A"/>
    <w:rsid w:val="00E059E3"/>
    <w:rsid w:val="00E101CE"/>
    <w:rsid w:val="00E15B9F"/>
    <w:rsid w:val="00E15DC9"/>
    <w:rsid w:val="00E206A0"/>
    <w:rsid w:val="00E2171D"/>
    <w:rsid w:val="00E24300"/>
    <w:rsid w:val="00E26908"/>
    <w:rsid w:val="00E30534"/>
    <w:rsid w:val="00E30BE8"/>
    <w:rsid w:val="00E31E2C"/>
    <w:rsid w:val="00E31E96"/>
    <w:rsid w:val="00E33DD5"/>
    <w:rsid w:val="00E340CB"/>
    <w:rsid w:val="00E34823"/>
    <w:rsid w:val="00E34AB7"/>
    <w:rsid w:val="00E3510A"/>
    <w:rsid w:val="00E3538F"/>
    <w:rsid w:val="00E36822"/>
    <w:rsid w:val="00E41C86"/>
    <w:rsid w:val="00E41F1F"/>
    <w:rsid w:val="00E422B2"/>
    <w:rsid w:val="00E43610"/>
    <w:rsid w:val="00E45630"/>
    <w:rsid w:val="00E479DA"/>
    <w:rsid w:val="00E50567"/>
    <w:rsid w:val="00E506C9"/>
    <w:rsid w:val="00E51A0C"/>
    <w:rsid w:val="00E53376"/>
    <w:rsid w:val="00E53D30"/>
    <w:rsid w:val="00E5676E"/>
    <w:rsid w:val="00E56C8A"/>
    <w:rsid w:val="00E57C93"/>
    <w:rsid w:val="00E606BA"/>
    <w:rsid w:val="00E6091F"/>
    <w:rsid w:val="00E65182"/>
    <w:rsid w:val="00E673DA"/>
    <w:rsid w:val="00E74071"/>
    <w:rsid w:val="00E7562F"/>
    <w:rsid w:val="00E7591A"/>
    <w:rsid w:val="00E773E9"/>
    <w:rsid w:val="00E77806"/>
    <w:rsid w:val="00E807E0"/>
    <w:rsid w:val="00E816E8"/>
    <w:rsid w:val="00E81A4F"/>
    <w:rsid w:val="00E82205"/>
    <w:rsid w:val="00E86944"/>
    <w:rsid w:val="00E9189B"/>
    <w:rsid w:val="00E91FBE"/>
    <w:rsid w:val="00E95BFF"/>
    <w:rsid w:val="00E97260"/>
    <w:rsid w:val="00EA083C"/>
    <w:rsid w:val="00EA6345"/>
    <w:rsid w:val="00EA7BAC"/>
    <w:rsid w:val="00EB0960"/>
    <w:rsid w:val="00EB5859"/>
    <w:rsid w:val="00EB5A86"/>
    <w:rsid w:val="00EB66B9"/>
    <w:rsid w:val="00EB7B5D"/>
    <w:rsid w:val="00EC196B"/>
    <w:rsid w:val="00EC65C7"/>
    <w:rsid w:val="00ED1645"/>
    <w:rsid w:val="00ED3A89"/>
    <w:rsid w:val="00ED4631"/>
    <w:rsid w:val="00ED49D5"/>
    <w:rsid w:val="00ED6C78"/>
    <w:rsid w:val="00ED7DCA"/>
    <w:rsid w:val="00EE13E9"/>
    <w:rsid w:val="00EE5CA6"/>
    <w:rsid w:val="00EE76F5"/>
    <w:rsid w:val="00EF1A6C"/>
    <w:rsid w:val="00EF73FF"/>
    <w:rsid w:val="00F00A91"/>
    <w:rsid w:val="00F02BE9"/>
    <w:rsid w:val="00F033DF"/>
    <w:rsid w:val="00F061AB"/>
    <w:rsid w:val="00F066BA"/>
    <w:rsid w:val="00F121B9"/>
    <w:rsid w:val="00F1284B"/>
    <w:rsid w:val="00F13432"/>
    <w:rsid w:val="00F13AC3"/>
    <w:rsid w:val="00F15D9F"/>
    <w:rsid w:val="00F16770"/>
    <w:rsid w:val="00F16B80"/>
    <w:rsid w:val="00F200A5"/>
    <w:rsid w:val="00F206CA"/>
    <w:rsid w:val="00F20D9F"/>
    <w:rsid w:val="00F211F6"/>
    <w:rsid w:val="00F231E6"/>
    <w:rsid w:val="00F234A0"/>
    <w:rsid w:val="00F23721"/>
    <w:rsid w:val="00F26071"/>
    <w:rsid w:val="00F271EE"/>
    <w:rsid w:val="00F30938"/>
    <w:rsid w:val="00F31435"/>
    <w:rsid w:val="00F32169"/>
    <w:rsid w:val="00F331F2"/>
    <w:rsid w:val="00F3576D"/>
    <w:rsid w:val="00F409CB"/>
    <w:rsid w:val="00F41E27"/>
    <w:rsid w:val="00F50D0B"/>
    <w:rsid w:val="00F51558"/>
    <w:rsid w:val="00F534E1"/>
    <w:rsid w:val="00F55013"/>
    <w:rsid w:val="00F56866"/>
    <w:rsid w:val="00F56A38"/>
    <w:rsid w:val="00F6395E"/>
    <w:rsid w:val="00F641A9"/>
    <w:rsid w:val="00F65CB1"/>
    <w:rsid w:val="00F661E5"/>
    <w:rsid w:val="00F70948"/>
    <w:rsid w:val="00F71208"/>
    <w:rsid w:val="00F73A7D"/>
    <w:rsid w:val="00F73B54"/>
    <w:rsid w:val="00F74589"/>
    <w:rsid w:val="00F76AD8"/>
    <w:rsid w:val="00F81A0A"/>
    <w:rsid w:val="00F820E4"/>
    <w:rsid w:val="00F86632"/>
    <w:rsid w:val="00F87E39"/>
    <w:rsid w:val="00F90A87"/>
    <w:rsid w:val="00F9182E"/>
    <w:rsid w:val="00F9249F"/>
    <w:rsid w:val="00F9780D"/>
    <w:rsid w:val="00FA0198"/>
    <w:rsid w:val="00FA084B"/>
    <w:rsid w:val="00FA0D46"/>
    <w:rsid w:val="00FA34D7"/>
    <w:rsid w:val="00FA47FB"/>
    <w:rsid w:val="00FB4AB9"/>
    <w:rsid w:val="00FB6DED"/>
    <w:rsid w:val="00FC001C"/>
    <w:rsid w:val="00FC1487"/>
    <w:rsid w:val="00FC2B7F"/>
    <w:rsid w:val="00FC2F12"/>
    <w:rsid w:val="00FC4711"/>
    <w:rsid w:val="00FC5284"/>
    <w:rsid w:val="00FC7253"/>
    <w:rsid w:val="00FD0F3C"/>
    <w:rsid w:val="00FD16CE"/>
    <w:rsid w:val="00FD200C"/>
    <w:rsid w:val="00FD3591"/>
    <w:rsid w:val="00FD3880"/>
    <w:rsid w:val="00FD6240"/>
    <w:rsid w:val="00FD7F13"/>
    <w:rsid w:val="00FE0790"/>
    <w:rsid w:val="00FE2356"/>
    <w:rsid w:val="00FE2FC0"/>
    <w:rsid w:val="00FE41F7"/>
    <w:rsid w:val="00FE5262"/>
    <w:rsid w:val="00FE5A87"/>
    <w:rsid w:val="00FE60C4"/>
    <w:rsid w:val="00FF0B87"/>
    <w:rsid w:val="00FF0CF9"/>
    <w:rsid w:val="00FF2A62"/>
    <w:rsid w:val="00FF36CB"/>
    <w:rsid w:val="00FF3CC2"/>
    <w:rsid w:val="00FF3D65"/>
    <w:rsid w:val="00FF593B"/>
    <w:rsid w:val="00FF6A67"/>
    <w:rsid w:val="00FF7E65"/>
    <w:rsid w:val="05298ED3"/>
    <w:rsid w:val="0C478987"/>
    <w:rsid w:val="119A6461"/>
    <w:rsid w:val="163B2286"/>
    <w:rsid w:val="165BB89F"/>
    <w:rsid w:val="16D03D27"/>
    <w:rsid w:val="1712E8E3"/>
    <w:rsid w:val="17845CEC"/>
    <w:rsid w:val="19CA2A8A"/>
    <w:rsid w:val="1AF09D1B"/>
    <w:rsid w:val="1C709695"/>
    <w:rsid w:val="1FDDDC08"/>
    <w:rsid w:val="28DBDE76"/>
    <w:rsid w:val="34EB338A"/>
    <w:rsid w:val="3BD9DABA"/>
    <w:rsid w:val="45DB66E7"/>
    <w:rsid w:val="51D86B9C"/>
    <w:rsid w:val="53D1A45D"/>
    <w:rsid w:val="57B2C581"/>
    <w:rsid w:val="5C95B4F5"/>
    <w:rsid w:val="6258FCE7"/>
    <w:rsid w:val="62D26BF7"/>
    <w:rsid w:val="651DA059"/>
    <w:rsid w:val="6FB30627"/>
    <w:rsid w:val="7628E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026AF4"/>
  <w15:docId w15:val="{541A1FE9-8BD5-4243-A03F-E4DC783C1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OE - Normal"/>
    <w:qFormat/>
    <w:rsid w:val="005F2832"/>
    <w:pPr>
      <w:spacing w:before="120" w:after="120" w:line="264" w:lineRule="auto"/>
    </w:pPr>
    <w:rPr>
      <w:rFonts w:ascii="Arial" w:eastAsia="Times New Roman" w:hAnsi="Arial" w:cs="Calibri"/>
      <w:bCs/>
      <w:sz w:val="24"/>
      <w:szCs w:val="24"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BA48E9"/>
    <w:pPr>
      <w:spacing w:before="240"/>
      <w:outlineLvl w:val="0"/>
    </w:pPr>
    <w:rPr>
      <w:rFonts w:ascii="Franklin Gothic Heavy" w:hAnsi="Franklin Gothic Heavy"/>
      <w:bCs w:val="0"/>
      <w:sz w:val="32"/>
    </w:rPr>
  </w:style>
  <w:style w:type="paragraph" w:styleId="Heading2">
    <w:name w:val="heading 2"/>
    <w:aliases w:val="AOE - Heading 2"/>
    <w:basedOn w:val="Normal"/>
    <w:next w:val="Normal"/>
    <w:link w:val="Heading2Char"/>
    <w:uiPriority w:val="9"/>
    <w:unhideWhenUsed/>
    <w:qFormat/>
    <w:rsid w:val="005F2832"/>
    <w:pPr>
      <w:spacing w:before="240"/>
      <w:outlineLvl w:val="1"/>
    </w:pPr>
    <w:rPr>
      <w:rFonts w:ascii="Franklin Gothic Demi" w:hAnsi="Franklin Gothic Demi"/>
      <w:bCs w:val="0"/>
      <w:sz w:val="28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BA48E9"/>
    <w:pPr>
      <w:ind w:left="720"/>
      <w:outlineLvl w:val="2"/>
    </w:pPr>
    <w:rPr>
      <w:rFonts w:ascii="Franklin Gothic Heavy" w:hAnsi="Franklin Gothic Heavy"/>
      <w:sz w:val="24"/>
    </w:rPr>
  </w:style>
  <w:style w:type="paragraph" w:styleId="Heading4">
    <w:name w:val="heading 4"/>
    <w:aliases w:val="AOE Heading 4"/>
    <w:basedOn w:val="Heading3"/>
    <w:next w:val="Normal"/>
    <w:link w:val="Heading4Char"/>
    <w:autoRedefine/>
    <w:uiPriority w:val="9"/>
    <w:unhideWhenUsed/>
    <w:qFormat/>
    <w:rsid w:val="00BA48E9"/>
    <w:pPr>
      <w:keepNext/>
      <w:keepLines/>
      <w:spacing w:before="200"/>
      <w:outlineLvl w:val="3"/>
    </w:pPr>
    <w:rPr>
      <w:rFonts w:ascii="Franklin Gothic Demi" w:eastAsiaTheme="majorEastAsia" w:hAnsi="Franklin Gothic Demi" w:cstheme="majorBidi"/>
      <w:b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4460D4"/>
    <w:pPr>
      <w:tabs>
        <w:tab w:val="left" w:pos="4680"/>
        <w:tab w:val="right" w:pos="9360"/>
      </w:tabs>
      <w:spacing w:before="0" w:after="0" w:line="240" w:lineRule="auto"/>
    </w:pPr>
    <w:rPr>
      <w:rFonts w:eastAsiaTheme="minorHAnsi" w:cstheme="minorBid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460D4"/>
    <w:rPr>
      <w:rFonts w:ascii="Palatino Linotype" w:hAnsi="Palatino Linotype"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BA48E9"/>
    <w:rPr>
      <w:rFonts w:ascii="Franklin Gothic Heavy" w:eastAsia="Times New Roman" w:hAnsi="Franklin Gothic Heavy" w:cs="Calibri"/>
      <w:sz w:val="32"/>
      <w:szCs w:val="24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147A67"/>
    <w:pPr>
      <w:spacing w:before="360" w:after="240" w:line="276" w:lineRule="auto"/>
      <w:jc w:val="center"/>
    </w:pPr>
    <w:rPr>
      <w:rFonts w:ascii="Franklin Gothic Demi Cond" w:hAnsi="Franklin Gothic Demi Cond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147A67"/>
    <w:rPr>
      <w:rFonts w:ascii="Franklin Gothic Demi Cond" w:eastAsia="Times New Roman" w:hAnsi="Franklin Gothic Demi Cond" w:cs="Calibri"/>
      <w:bCs/>
      <w:sz w:val="36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5F2832"/>
    <w:rPr>
      <w:rFonts w:ascii="Franklin Gothic Demi" w:eastAsia="Times New Roman" w:hAnsi="Franklin Gothic Demi" w:cs="Calibri"/>
      <w:sz w:val="28"/>
      <w:szCs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BA48E9"/>
    <w:rPr>
      <w:rFonts w:ascii="Franklin Gothic Heavy" w:eastAsia="Times New Roman" w:hAnsi="Franklin Gothic Heavy" w:cs="Calibri"/>
      <w:sz w:val="24"/>
      <w:szCs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rsid w:val="00BA48E9"/>
    <w:rPr>
      <w:rFonts w:ascii="Franklin Gothic Demi" w:eastAsiaTheme="majorEastAsia" w:hAnsi="Franklin Gothic Demi" w:cstheme="majorBidi"/>
      <w:bCs/>
      <w:color w:val="000000" w:themeColor="text1"/>
      <w:sz w:val="24"/>
      <w:szCs w:val="24"/>
    </w:rPr>
  </w:style>
  <w:style w:type="paragraph" w:customStyle="1" w:styleId="AOEBulletedList">
    <w:name w:val="AOE Bulleted List"/>
    <w:basedOn w:val="ListParagraph"/>
    <w:link w:val="AOEBulletedListChar"/>
    <w:qFormat/>
    <w:rsid w:val="00844DAC"/>
    <w:pPr>
      <w:numPr>
        <w:numId w:val="23"/>
      </w:numPr>
      <w:spacing w:line="252" w:lineRule="auto"/>
    </w:pPr>
    <w:rPr>
      <w:rFonts w:ascii="Arial" w:hAnsi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844DAC"/>
    <w:rPr>
      <w:rFonts w:ascii="Arial" w:eastAsiaTheme="minorEastAsia" w:hAnsi="Arial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8A0832"/>
    <w:pPr>
      <w:numPr>
        <w:numId w:val="26"/>
      </w:numPr>
    </w:pPr>
  </w:style>
  <w:style w:type="character" w:customStyle="1" w:styleId="AOENumberedListChar">
    <w:name w:val="AOE Numbered List Char"/>
    <w:basedOn w:val="AOEBulletedListChar"/>
    <w:link w:val="AOENumberedList"/>
    <w:rsid w:val="008A0832"/>
    <w:rPr>
      <w:rFonts w:ascii="Palatino Linotype" w:eastAsiaTheme="minorEastAsia" w:hAnsi="Palatino Linotype" w:cs="Calibri"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D1880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47A67"/>
    <w:pPr>
      <w:spacing w:before="0" w:after="0" w:line="240" w:lineRule="auto"/>
    </w:pPr>
    <w:rPr>
      <w:rFonts w:ascii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147A6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6C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C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C56"/>
    <w:rPr>
      <w:rFonts w:ascii="Arial" w:eastAsia="Times New Roman" w:hAnsi="Arial" w:cs="Calibri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C56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C56"/>
    <w:rPr>
      <w:rFonts w:ascii="Arial" w:eastAsia="Times New Roman" w:hAnsi="Arial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6C56"/>
    <w:pPr>
      <w:spacing w:after="0" w:line="240" w:lineRule="auto"/>
    </w:pPr>
    <w:rPr>
      <w:rFonts w:ascii="Arial" w:eastAsia="Times New Roman" w:hAnsi="Arial" w:cs="Calibri"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67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education.vermont.gov/documents/ael-adp-pilot-policy-manua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dol.gov/agencies/eta/american-job-centers/style-guid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vermontgov.sharepoint.com/teams/AOE.CommunicationsGroup/Shared%20Documents/General/AOE%20Templates/Templates%20for%20AOE%20Staff/edu-updated-landscape-template-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a0547929-38ae-46c8-aa81-a96df9918dbf">
      <UserInfo>
        <DisplayName>Castle, Robin</DisplayName>
        <AccountId>13</AccountId>
        <AccountType/>
      </UserInfo>
    </SharedWithUsers>
    <lcf76f155ced4ddcb4097134ff3c332f xmlns="fe80acd4-015f-4547-bc62-9c1801f5fb88">
      <Terms xmlns="http://schemas.microsoft.com/office/infopath/2007/PartnerControls"/>
    </lcf76f155ced4ddcb4097134ff3c332f>
    <TaxCatchAll xmlns="a0547929-38ae-46c8-aa81-a96df9918d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D97D124A2F364AB0526FE76D62CC48" ma:contentTypeVersion="18" ma:contentTypeDescription="Create a new document." ma:contentTypeScope="" ma:versionID="66467e92d1777d4c645e0e484adb7b10">
  <xsd:schema xmlns:xsd="http://www.w3.org/2001/XMLSchema" xmlns:xs="http://www.w3.org/2001/XMLSchema" xmlns:p="http://schemas.microsoft.com/office/2006/metadata/properties" xmlns:ns1="http://schemas.microsoft.com/sharepoint/v3" xmlns:ns2="fe80acd4-015f-4547-bc62-9c1801f5fb88" xmlns:ns3="a0547929-38ae-46c8-aa81-a96df9918dbf" targetNamespace="http://schemas.microsoft.com/office/2006/metadata/properties" ma:root="true" ma:fieldsID="5b57702a26da729d7be17ed9d582ce1a" ns1:_="" ns2:_="" ns3:_="">
    <xsd:import namespace="http://schemas.microsoft.com/sharepoint/v3"/>
    <xsd:import namespace="fe80acd4-015f-4547-bc62-9c1801f5fb88"/>
    <xsd:import namespace="a0547929-38ae-46c8-aa81-a96df9918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0acd4-015f-4547-bc62-9c1801f5f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47929-38ae-46c8-aa81-a96df9918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e2c3147-3126-46bf-aa65-933e2642d018}" ma:internalName="TaxCatchAll" ma:showField="CatchAllData" ma:web="a0547929-38ae-46c8-aa81-a96df9918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5D407D-49E1-461B-839B-45D11B48187D}">
  <ds:schemaRefs>
    <ds:schemaRef ds:uri="http://schemas.microsoft.com/sharepoint/v3"/>
    <ds:schemaRef ds:uri="http://schemas.microsoft.com/office/2006/metadata/properties"/>
    <ds:schemaRef ds:uri="http://schemas.microsoft.com/office/2006/documentManagement/types"/>
    <ds:schemaRef ds:uri="fe80acd4-015f-4547-bc62-9c1801f5fb88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  <ds:schemaRef ds:uri="a0547929-38ae-46c8-aa81-a96df9918dbf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BC4DD47-72BD-4094-B59B-3160597D67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e80acd4-015f-4547-bc62-9c1801f5fb88"/>
    <ds:schemaRef ds:uri="a0547929-38ae-46c8-aa81-a96df9918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3EEDB1-1CF1-407F-860A-ECF2709D48F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0848F9-2D83-4404-B038-AA5A99146F66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20b4933b-baad-433c-9c02-70edcc7559c6}" enabled="0" method="" siteId="{20b4933b-baad-433c-9c02-70edcc7559c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edu-updated-landscape-template-2024.dotx</Template>
  <TotalTime>1</TotalTime>
  <Pages>1</Pages>
  <Words>1005</Words>
  <Characters>5729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AEL ADP Graduation Agreement Template</vt:lpstr>
    </vt:vector>
  </TitlesOfParts>
  <Company>Vermont Agency of Education</Company>
  <LinksUpToDate>false</LinksUpToDate>
  <CharactersWithSpaces>6721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AEL ADP Graduation Agreement Template</dc:title>
  <dc:subject/>
  <dc:creator>Vermont Agency of Education</dc:creator>
  <cp:keywords/>
  <dc:description/>
  <cp:lastModifiedBy>Helme, Lisa</cp:lastModifiedBy>
  <cp:revision>592</cp:revision>
  <cp:lastPrinted>2015-09-09T13:37:00Z</cp:lastPrinted>
  <dcterms:created xsi:type="dcterms:W3CDTF">2024-12-23T19:11:00Z</dcterms:created>
  <dcterms:modified xsi:type="dcterms:W3CDTF">2025-02-07T19:37:00Z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0x01010041D97D124A2F364AB0526FE76D62CC48</vt:lpwstr>
  </property>
  <property fmtid="{D5CDD505-2E9C-101B-9397-08002B2CF9AE}" pid="3" name="MediaServiceImageTags">
    <vt:lpwstr/>
  </property>
  <property fmtid="{D5CDD505-2E9C-101B-9397-08002B2CF9AE}" pid="4" name="Order">
    <vt:r8>6453200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