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C6003" w14:textId="77777777" w:rsidR="00AE1740" w:rsidRPr="00CD0275" w:rsidRDefault="00AE1740" w:rsidP="00A638FE">
      <w:pPr>
        <w:pStyle w:val="Title"/>
        <w:spacing w:line="84" w:lineRule="auto"/>
        <w:rPr>
          <w:sz w:val="32"/>
          <w:szCs w:val="32"/>
        </w:rPr>
      </w:pPr>
      <w:r w:rsidRPr="00CD0275">
        <w:rPr>
          <w:sz w:val="32"/>
          <w:szCs w:val="32"/>
        </w:rPr>
        <w:t>State Placed Student’s</w:t>
      </w:r>
    </w:p>
    <w:p w14:paraId="0D9D6969" w14:textId="5DD6EE2F" w:rsidR="00EB7DF0" w:rsidRPr="00CD0275" w:rsidRDefault="00D66474" w:rsidP="00A638FE">
      <w:pPr>
        <w:pStyle w:val="Title"/>
        <w:spacing w:line="84" w:lineRule="auto"/>
        <w:rPr>
          <w:sz w:val="32"/>
          <w:szCs w:val="32"/>
        </w:rPr>
      </w:pPr>
      <w:r w:rsidRPr="00CD0275">
        <w:rPr>
          <w:sz w:val="32"/>
          <w:szCs w:val="32"/>
        </w:rPr>
        <w:t>General Education Tuition</w:t>
      </w:r>
      <w:r w:rsidR="00EB7DF0" w:rsidRPr="00CD0275">
        <w:rPr>
          <w:sz w:val="32"/>
          <w:szCs w:val="32"/>
        </w:rPr>
        <w:t xml:space="preserve"> Reimbursement Request</w:t>
      </w:r>
    </w:p>
    <w:p w14:paraId="4C84B67B" w14:textId="46706AD1" w:rsidR="00251B3F" w:rsidRPr="00251B3F" w:rsidRDefault="00654B35" w:rsidP="00251B3F">
      <w:pPr>
        <w:pStyle w:val="Title"/>
        <w:spacing w:line="84" w:lineRule="auto"/>
        <w:rPr>
          <w:sz w:val="32"/>
          <w:szCs w:val="32"/>
        </w:rPr>
      </w:pPr>
      <w:r w:rsidRPr="00CD0275">
        <w:rPr>
          <w:sz w:val="32"/>
          <w:szCs w:val="32"/>
        </w:rPr>
        <w:t>School Yea</w:t>
      </w:r>
      <w:r w:rsidR="004C7E1E">
        <w:rPr>
          <w:sz w:val="32"/>
          <w:szCs w:val="32"/>
        </w:rPr>
        <w:t>r:</w:t>
      </w:r>
      <w:r w:rsidR="00251B3F">
        <w:rPr>
          <w:sz w:val="32"/>
          <w:szCs w:val="32"/>
        </w:rPr>
        <w:t xml:space="preserve"> </w:t>
      </w:r>
      <w:sdt>
        <w:sdtPr>
          <w:rPr>
            <w:sz w:val="32"/>
            <w:szCs w:val="32"/>
          </w:rPr>
          <w:id w:val="-1978134623"/>
          <w:placeholder>
            <w:docPart w:val="27AE98B48CD0418DB4FEBBFF3575D7E8"/>
          </w:placeholder>
          <w:showingPlcHdr/>
        </w:sdtPr>
        <w:sdtContent>
          <w:r w:rsidR="00CF4C35" w:rsidRPr="00A01627">
            <w:rPr>
              <w:rStyle w:val="PlaceholderText"/>
              <w:rFonts w:ascii="Arial" w:eastAsiaTheme="minorHAnsi" w:hAnsi="Arial" w:cs="Arial"/>
              <w:color w:val="747474"/>
              <w:sz w:val="28"/>
              <w:szCs w:val="28"/>
            </w:rPr>
            <w:t>Click or tap here to enter text.</w:t>
          </w:r>
        </w:sdtContent>
      </w:sdt>
    </w:p>
    <w:p w14:paraId="4757AE94" w14:textId="77777777" w:rsidR="00A604E2" w:rsidRDefault="00A604E2" w:rsidP="00A604E2">
      <w:pPr>
        <w:spacing w:line="240" w:lineRule="auto"/>
        <w:rPr>
          <w:rStyle w:val="normaltextrun"/>
          <w:rFonts w:cs="Arial"/>
        </w:rPr>
      </w:pPr>
    </w:p>
    <w:p w14:paraId="3CE8D4BB" w14:textId="565649BD" w:rsidR="00A604E2" w:rsidRDefault="00A604E2" w:rsidP="00A604E2">
      <w:pPr>
        <w:spacing w:line="240" w:lineRule="auto"/>
        <w:rPr>
          <w:rFonts w:cs="Arial"/>
        </w:rPr>
      </w:pPr>
      <w:r>
        <w:rPr>
          <w:rStyle w:val="normaltextrun"/>
          <w:rFonts w:cs="Arial"/>
        </w:rPr>
        <w:t>The following link is Vermont’s statute on reimbursement of direct education tuition payments for state-placed students.</w:t>
      </w:r>
      <w:hyperlink r:id="rId11" w:history="1">
        <w:r>
          <w:rPr>
            <w:rStyle w:val="Hyperlink"/>
            <w:rFonts w:cs="Arial"/>
          </w:rPr>
          <w:t>16 V.S.A. § 4012 State-placed students</w:t>
        </w:r>
      </w:hyperlink>
      <w:r>
        <w:rPr>
          <w:rFonts w:cs="Arial"/>
        </w:rPr>
        <w:t xml:space="preserve"> </w:t>
      </w:r>
    </w:p>
    <w:p w14:paraId="398048A4" w14:textId="77777777" w:rsidR="00A604E2" w:rsidRDefault="00A604E2" w:rsidP="00A604E2">
      <w:pPr>
        <w:spacing w:line="240" w:lineRule="auto"/>
        <w:rPr>
          <w:rStyle w:val="normaltextrun"/>
          <w:rFonts w:cs="Arial"/>
        </w:rPr>
      </w:pPr>
    </w:p>
    <w:p w14:paraId="46E58182" w14:textId="0D9582A2" w:rsidR="00E916B5" w:rsidRPr="00AE1F34" w:rsidRDefault="008A5F49" w:rsidP="00F40295">
      <w:pPr>
        <w:pStyle w:val="ListParagraph"/>
        <w:numPr>
          <w:ilvl w:val="0"/>
          <w:numId w:val="37"/>
        </w:numPr>
        <w:spacing w:line="360" w:lineRule="auto"/>
        <w:rPr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 xml:space="preserve">Student </w:t>
      </w:r>
      <w:r w:rsidR="00251B3F">
        <w:rPr>
          <w:rStyle w:val="normaltextrun"/>
          <w:rFonts w:ascii="Arial" w:hAnsi="Arial" w:cs="Arial"/>
        </w:rPr>
        <w:t>N</w:t>
      </w:r>
      <w:r w:rsidRPr="00AE1F34">
        <w:rPr>
          <w:rStyle w:val="normaltextrun"/>
          <w:rFonts w:ascii="Arial" w:hAnsi="Arial" w:cs="Arial"/>
        </w:rPr>
        <w:t>a</w:t>
      </w:r>
      <w:r w:rsidR="00C06AD7" w:rsidRPr="00AE1F34">
        <w:rPr>
          <w:rStyle w:val="normaltextrun"/>
          <w:rFonts w:ascii="Arial" w:hAnsi="Arial" w:cs="Arial"/>
        </w:rPr>
        <w:t>me</w:t>
      </w:r>
      <w:r w:rsidR="009465EC" w:rsidRPr="00AE1F34">
        <w:rPr>
          <w:rStyle w:val="normaltextrun"/>
          <w:rFonts w:ascii="Arial" w:hAnsi="Arial" w:cs="Arial"/>
        </w:rPr>
        <w:t>:</w:t>
      </w:r>
      <w:r w:rsidR="001A0023" w:rsidRPr="00AE1F34">
        <w:rPr>
          <w:rStyle w:val="normaltextrun"/>
          <w:rFonts w:ascii="Arial" w:hAnsi="Arial" w:cs="Arial"/>
        </w:rPr>
        <w:t xml:space="preserve"> </w:t>
      </w:r>
      <w:sdt>
        <w:sdtPr>
          <w:rPr>
            <w:rStyle w:val="normaltextrun"/>
            <w:rFonts w:ascii="Arial" w:hAnsi="Arial" w:cs="Arial"/>
          </w:rPr>
          <w:id w:val="806281649"/>
          <w:placeholder>
            <w:docPart w:val="DefaultPlaceholder_-1854013440"/>
          </w:placeholder>
        </w:sdtPr>
        <w:sdtContent>
          <w:sdt>
            <w:sdtPr>
              <w:rPr>
                <w:rStyle w:val="normaltextrun"/>
                <w:rFonts w:ascii="Arial" w:hAnsi="Arial" w:cs="Arial"/>
              </w:rPr>
              <w:id w:val="-562020076"/>
              <w:placeholder>
                <w:docPart w:val="ED827D11F5E54FA4B136FDFCA12D28F7"/>
              </w:placeholder>
              <w:showingPlcHdr/>
            </w:sdtPr>
            <w:sdtContent>
              <w:r w:rsidR="00406625" w:rsidRPr="00AE1F34">
                <w:rPr>
                  <w:rStyle w:val="PlaceholderText"/>
                  <w:rFonts w:ascii="Arial" w:eastAsiaTheme="minorHAnsi" w:hAnsi="Arial" w:cs="Arial"/>
                  <w:color w:val="747474"/>
                </w:rPr>
                <w:t>Click or tap here to enter text.</w:t>
              </w:r>
            </w:sdtContent>
          </w:sdt>
        </w:sdtContent>
      </w:sdt>
      <w:r w:rsidR="009465EC" w:rsidRPr="00AE1F34">
        <w:rPr>
          <w:rStyle w:val="normaltextrun"/>
          <w:rFonts w:ascii="Arial" w:hAnsi="Arial" w:cs="Arial"/>
        </w:rPr>
        <w:t xml:space="preserve"> </w:t>
      </w:r>
      <w:r w:rsidR="00596323" w:rsidRPr="00AE1F34">
        <w:rPr>
          <w:rFonts w:ascii="Arial" w:hAnsi="Arial" w:cs="Arial"/>
          <w:noProof/>
        </w:rPr>
        <w:t> </w:t>
      </w:r>
      <w:r w:rsidR="00596323" w:rsidRPr="00AE1F34">
        <w:rPr>
          <w:rFonts w:ascii="Arial" w:hAnsi="Arial" w:cs="Arial"/>
          <w:noProof/>
        </w:rPr>
        <w:t> </w:t>
      </w:r>
      <w:r w:rsidR="00596323" w:rsidRPr="00AE1F34">
        <w:rPr>
          <w:rFonts w:ascii="Arial" w:hAnsi="Arial" w:cs="Arial"/>
          <w:noProof/>
        </w:rPr>
        <w:t> </w:t>
      </w:r>
      <w:r w:rsidR="00596323" w:rsidRPr="00AE1F34">
        <w:rPr>
          <w:rFonts w:ascii="Arial" w:hAnsi="Arial" w:cs="Arial"/>
          <w:noProof/>
        </w:rPr>
        <w:t> </w:t>
      </w:r>
    </w:p>
    <w:p w14:paraId="4D852D4B" w14:textId="1EDF0B6B" w:rsidR="003D7DD2" w:rsidRPr="00AE1F34" w:rsidRDefault="00E916B5" w:rsidP="00F40295">
      <w:pPr>
        <w:pStyle w:val="ListParagraph"/>
        <w:numPr>
          <w:ilvl w:val="0"/>
          <w:numId w:val="37"/>
        </w:numPr>
        <w:spacing w:line="360" w:lineRule="auto"/>
        <w:rPr>
          <w:rFonts w:ascii="Arial" w:hAnsi="Arial" w:cs="Arial"/>
          <w:noProof/>
        </w:rPr>
      </w:pPr>
      <w:r w:rsidRPr="00AE1F34">
        <w:rPr>
          <w:rFonts w:ascii="Arial" w:hAnsi="Arial" w:cs="Arial"/>
          <w:noProof/>
        </w:rPr>
        <w:t xml:space="preserve">Student </w:t>
      </w:r>
      <w:r w:rsidR="00251B3F">
        <w:rPr>
          <w:rFonts w:ascii="Arial" w:hAnsi="Arial" w:cs="Arial"/>
          <w:noProof/>
        </w:rPr>
        <w:t>D</w:t>
      </w:r>
      <w:r w:rsidR="00580346" w:rsidRPr="00AE1F34">
        <w:rPr>
          <w:rFonts w:ascii="Arial" w:hAnsi="Arial" w:cs="Arial"/>
          <w:noProof/>
        </w:rPr>
        <w:t xml:space="preserve">ate of </w:t>
      </w:r>
      <w:r w:rsidR="00251B3F">
        <w:rPr>
          <w:rFonts w:ascii="Arial" w:hAnsi="Arial" w:cs="Arial"/>
          <w:noProof/>
        </w:rPr>
        <w:t>B</w:t>
      </w:r>
      <w:r w:rsidR="00580346" w:rsidRPr="00AE1F34">
        <w:rPr>
          <w:rFonts w:ascii="Arial" w:hAnsi="Arial" w:cs="Arial"/>
          <w:noProof/>
        </w:rPr>
        <w:t xml:space="preserve">irth: </w:t>
      </w:r>
      <w:sdt>
        <w:sdtPr>
          <w:rPr>
            <w:rFonts w:ascii="Arial" w:hAnsi="Arial" w:cs="Arial"/>
            <w:noProof/>
          </w:rPr>
          <w:id w:val="1260801831"/>
          <w:placeholder>
            <w:docPart w:val="BD25220F1FC0464897519CAFA9FF708F"/>
          </w:placeholder>
          <w:showingPlcHdr/>
        </w:sdtPr>
        <w:sdtContent>
          <w:r w:rsidR="00580346"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  <w:r w:rsidR="00596323" w:rsidRPr="00AE1F34">
        <w:rPr>
          <w:rFonts w:ascii="Arial" w:hAnsi="Arial" w:cs="Arial"/>
          <w:noProof/>
        </w:rPr>
        <w:t> </w:t>
      </w:r>
      <w:r w:rsidR="00596323" w:rsidRPr="00AE1F34">
        <w:rPr>
          <w:rFonts w:ascii="Arial" w:hAnsi="Arial" w:cs="Arial"/>
          <w:noProof/>
        </w:rPr>
        <w:t> </w:t>
      </w:r>
      <w:r w:rsidR="00596323" w:rsidRPr="00AE1F34">
        <w:rPr>
          <w:rFonts w:ascii="Arial" w:hAnsi="Arial" w:cs="Arial"/>
          <w:noProof/>
        </w:rPr>
        <w:t> </w:t>
      </w:r>
    </w:p>
    <w:p w14:paraId="6BFF98E2" w14:textId="2EEADA22" w:rsidR="0045180B" w:rsidRPr="00AE1F34" w:rsidRDefault="003D7DD2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 xml:space="preserve">Student </w:t>
      </w:r>
      <w:r w:rsidR="00251B3F">
        <w:rPr>
          <w:rStyle w:val="normaltextrun"/>
          <w:rFonts w:ascii="Arial" w:hAnsi="Arial" w:cs="Arial"/>
        </w:rPr>
        <w:t>G</w:t>
      </w:r>
      <w:r w:rsidRPr="00AE1F34">
        <w:rPr>
          <w:rStyle w:val="normaltextrun"/>
          <w:rFonts w:ascii="Arial" w:hAnsi="Arial" w:cs="Arial"/>
        </w:rPr>
        <w:t xml:space="preserve">rade </w:t>
      </w:r>
      <w:r w:rsidR="00251B3F">
        <w:rPr>
          <w:rStyle w:val="normaltextrun"/>
          <w:rFonts w:ascii="Arial" w:hAnsi="Arial" w:cs="Arial"/>
        </w:rPr>
        <w:t>L</w:t>
      </w:r>
      <w:r w:rsidRPr="00AE1F34">
        <w:rPr>
          <w:rStyle w:val="normaltextrun"/>
          <w:rFonts w:ascii="Arial" w:hAnsi="Arial" w:cs="Arial"/>
        </w:rPr>
        <w:t>evel:</w:t>
      </w:r>
      <w:r w:rsidR="00675C68">
        <w:rPr>
          <w:rStyle w:val="normaltextrun"/>
          <w:rFonts w:ascii="Arial" w:hAnsi="Arial" w:cs="Arial"/>
        </w:rPr>
        <w:t xml:space="preserve"> </w:t>
      </w:r>
      <w:sdt>
        <w:sdtPr>
          <w:rPr>
            <w:rStyle w:val="normaltextrun"/>
            <w:rFonts w:ascii="Arial" w:hAnsi="Arial" w:cs="Arial"/>
          </w:rPr>
          <w:id w:val="1703441187"/>
          <w:placeholder>
            <w:docPart w:val="5FC275E48ECB460F9AABD2244AE2FCED"/>
          </w:placeholder>
          <w:showingPlcHdr/>
        </w:sdtPr>
        <w:sdtContent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  <w:r w:rsidR="00A908A5" w:rsidRPr="00AE1F34">
        <w:rPr>
          <w:rFonts w:ascii="Arial" w:hAnsi="Arial" w:cs="Arial"/>
          <w:noProof/>
        </w:rPr>
        <w:t> </w:t>
      </w:r>
      <w:r w:rsidR="00A908A5" w:rsidRPr="00AE1F34">
        <w:rPr>
          <w:rFonts w:ascii="Arial" w:hAnsi="Arial" w:cs="Arial"/>
          <w:noProof/>
        </w:rPr>
        <w:t> </w:t>
      </w:r>
      <w:r w:rsidR="00A908A5" w:rsidRPr="00AE1F34">
        <w:rPr>
          <w:rFonts w:ascii="Arial" w:hAnsi="Arial" w:cs="Arial"/>
          <w:noProof/>
        </w:rPr>
        <w:t> </w:t>
      </w:r>
      <w:r w:rsidR="00A908A5" w:rsidRPr="00AE1F34">
        <w:rPr>
          <w:rFonts w:ascii="Arial" w:hAnsi="Arial" w:cs="Arial"/>
          <w:noProof/>
        </w:rPr>
        <w:t> </w:t>
      </w:r>
    </w:p>
    <w:p w14:paraId="7B169D35" w14:textId="4919E3EC" w:rsidR="00E65600" w:rsidRPr="00AE1F34" w:rsidRDefault="006D13D9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>A</w:t>
      </w:r>
      <w:r w:rsidR="00727C7F" w:rsidRPr="00AE1F34">
        <w:rPr>
          <w:rStyle w:val="normaltextrun"/>
          <w:rFonts w:ascii="Arial" w:hAnsi="Arial" w:cs="Arial"/>
        </w:rPr>
        <w:t xml:space="preserve">gency </w:t>
      </w:r>
      <w:r w:rsidR="00E231C2" w:rsidRPr="00AE1F34">
        <w:rPr>
          <w:rStyle w:val="normaltextrun"/>
          <w:rFonts w:ascii="Arial" w:hAnsi="Arial" w:cs="Arial"/>
        </w:rPr>
        <w:t xml:space="preserve">or </w:t>
      </w:r>
      <w:r w:rsidR="00251B3F">
        <w:rPr>
          <w:rStyle w:val="normaltextrun"/>
          <w:rFonts w:ascii="Arial" w:hAnsi="Arial" w:cs="Arial"/>
        </w:rPr>
        <w:t>D</w:t>
      </w:r>
      <w:r w:rsidR="00E231C2" w:rsidRPr="00AE1F34">
        <w:rPr>
          <w:rStyle w:val="normaltextrun"/>
          <w:rFonts w:ascii="Arial" w:hAnsi="Arial" w:cs="Arial"/>
        </w:rPr>
        <w:t xml:space="preserve">esignated </w:t>
      </w:r>
      <w:r w:rsidR="00251B3F">
        <w:rPr>
          <w:rStyle w:val="normaltextrun"/>
          <w:rFonts w:ascii="Arial" w:hAnsi="Arial" w:cs="Arial"/>
        </w:rPr>
        <w:t>A</w:t>
      </w:r>
      <w:r w:rsidR="00E231C2" w:rsidRPr="00AE1F34">
        <w:rPr>
          <w:rStyle w:val="normaltextrun"/>
          <w:rFonts w:ascii="Arial" w:hAnsi="Arial" w:cs="Arial"/>
        </w:rPr>
        <w:t xml:space="preserve">gency </w:t>
      </w:r>
      <w:r w:rsidR="00251B3F">
        <w:rPr>
          <w:rStyle w:val="normaltextrun"/>
          <w:rFonts w:ascii="Arial" w:hAnsi="Arial" w:cs="Arial"/>
        </w:rPr>
        <w:t>P</w:t>
      </w:r>
      <w:r w:rsidR="00727C7F" w:rsidRPr="00AE1F34">
        <w:rPr>
          <w:rStyle w:val="normaltextrun"/>
          <w:rFonts w:ascii="Arial" w:hAnsi="Arial" w:cs="Arial"/>
        </w:rPr>
        <w:t xml:space="preserve">lacing </w:t>
      </w:r>
      <w:r w:rsidR="00251B3F">
        <w:rPr>
          <w:rStyle w:val="normaltextrun"/>
          <w:rFonts w:ascii="Arial" w:hAnsi="Arial" w:cs="Arial"/>
        </w:rPr>
        <w:t>S</w:t>
      </w:r>
      <w:r w:rsidR="00D67829" w:rsidRPr="00AE1F34">
        <w:rPr>
          <w:rStyle w:val="normaltextrun"/>
          <w:rFonts w:ascii="Arial" w:hAnsi="Arial" w:cs="Arial"/>
        </w:rPr>
        <w:t>tudent</w:t>
      </w:r>
      <w:r w:rsidR="00727C7F" w:rsidRPr="00AE1F34">
        <w:rPr>
          <w:rStyle w:val="normaltextrun"/>
          <w:rFonts w:ascii="Arial" w:hAnsi="Arial" w:cs="Arial"/>
        </w:rPr>
        <w:t xml:space="preserve">: </w:t>
      </w:r>
      <w:sdt>
        <w:sdtPr>
          <w:rPr>
            <w:rStyle w:val="normaltextrun"/>
            <w:rFonts w:ascii="Arial" w:hAnsi="Arial" w:cs="Arial"/>
          </w:rPr>
          <w:alias w:val="Select One"/>
          <w:tag w:val="Select One"/>
          <w:id w:val="1509250506"/>
          <w:placeholder>
            <w:docPart w:val="15E0F3CD0F0C44E885263E810A36FAC1"/>
          </w:placeholder>
          <w:showingPlcHdr/>
          <w:dropDownList>
            <w:listItem w:value="Choose an item."/>
            <w:listItem w:displayText="Clara Martin Center" w:value="Clara Martin Center"/>
            <w:listItem w:displayText="Counseling Service of Addison County" w:value="Counseling Service of Addison County"/>
            <w:listItem w:displayText="Dept for Children and Families" w:value="Dept for Children and Families"/>
            <w:listItem w:displayText="Healthcare and Rehabilitation Services" w:value="Healthcare and Rehabilitation Services"/>
            <w:listItem w:displayText="Howard Center" w:value="Howard Center"/>
            <w:listItem w:displayText="Lamoille County Mental Health" w:value="Lamoille County Mental Health"/>
            <w:listItem w:displayText="Northeast Kingdom Human Services" w:value="Northeast Kingdom Human Services"/>
            <w:listItem w:displayText="Northeastern Family Institute" w:value="Northeastern Family Institute"/>
            <w:listItem w:displayText="Northwestern Counseling and Support Services" w:value="Northwestern Counseling and Support Services"/>
            <w:listItem w:displayText="Rutland Mental Health Services" w:value="Rutland Mental Health Services"/>
            <w:listItem w:displayText="United Counseling Service" w:value="United Counseling Service"/>
            <w:listItem w:displayText="Upper Valley Services" w:value="Upper Valley Services"/>
            <w:listItem w:displayText="Washington County Mental Health Services" w:value="Washington County Mental Health Services"/>
          </w:dropDownList>
        </w:sdtPr>
        <w:sdtContent>
          <w:r w:rsidR="002F0A93" w:rsidRPr="00AE1F34">
            <w:rPr>
              <w:rStyle w:val="PlaceholderText"/>
              <w:rFonts w:ascii="Arial" w:eastAsiaTheme="minorHAnsi" w:hAnsi="Arial" w:cs="Arial"/>
              <w:color w:val="747474"/>
            </w:rPr>
            <w:t>Choose an item.</w:t>
          </w:r>
        </w:sdtContent>
      </w:sdt>
    </w:p>
    <w:p w14:paraId="50EF400C" w14:textId="512F1526" w:rsidR="00C334F4" w:rsidRPr="00AE1F34" w:rsidRDefault="00C334F4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 xml:space="preserve">Tuition </w:t>
      </w:r>
      <w:r w:rsidR="00A604E2">
        <w:rPr>
          <w:rStyle w:val="normaltextrun"/>
          <w:rFonts w:ascii="Arial" w:hAnsi="Arial" w:cs="Arial"/>
        </w:rPr>
        <w:t>p</w:t>
      </w:r>
      <w:r w:rsidRPr="00AE1F34">
        <w:rPr>
          <w:rStyle w:val="normaltextrun"/>
          <w:rFonts w:ascii="Arial" w:hAnsi="Arial" w:cs="Arial"/>
        </w:rPr>
        <w:t xml:space="preserve">aid </w:t>
      </w:r>
      <w:r w:rsidR="00A604E2">
        <w:rPr>
          <w:rStyle w:val="normaltextrun"/>
          <w:rFonts w:ascii="Arial" w:hAnsi="Arial" w:cs="Arial"/>
        </w:rPr>
        <w:t>t</w:t>
      </w:r>
      <w:r w:rsidRPr="00AE1F34">
        <w:rPr>
          <w:rStyle w:val="normaltextrun"/>
          <w:rFonts w:ascii="Arial" w:hAnsi="Arial" w:cs="Arial"/>
        </w:rPr>
        <w:t>o (school name)</w:t>
      </w:r>
      <w:r w:rsidR="008F275E" w:rsidRPr="00AE1F34">
        <w:rPr>
          <w:rStyle w:val="normaltextrun"/>
          <w:rFonts w:ascii="Arial" w:hAnsi="Arial" w:cs="Arial"/>
        </w:rPr>
        <w:t xml:space="preserve">: </w:t>
      </w:r>
      <w:sdt>
        <w:sdtPr>
          <w:rPr>
            <w:rStyle w:val="normaltextrun"/>
            <w:rFonts w:ascii="Arial" w:hAnsi="Arial" w:cs="Arial"/>
          </w:rPr>
          <w:id w:val="1061367549"/>
          <w:placeholder>
            <w:docPart w:val="4C3AAB9AF7D44BFFA7BE862CB86711E0"/>
          </w:placeholder>
          <w:showingPlcHdr/>
        </w:sdtPr>
        <w:sdtContent>
          <w:r w:rsidR="008F275E"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</w:p>
    <w:p w14:paraId="090756C9" w14:textId="3FC0EAA7" w:rsidR="00E65600" w:rsidRPr="00AE1F34" w:rsidRDefault="004F6730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 xml:space="preserve">Tuition </w:t>
      </w:r>
      <w:r w:rsidR="00251B3F">
        <w:rPr>
          <w:rStyle w:val="normaltextrun"/>
          <w:rFonts w:ascii="Arial" w:hAnsi="Arial" w:cs="Arial"/>
        </w:rPr>
        <w:t>B</w:t>
      </w:r>
      <w:r w:rsidRPr="00AE1F34">
        <w:rPr>
          <w:rStyle w:val="normaltextrun"/>
          <w:rFonts w:ascii="Arial" w:hAnsi="Arial" w:cs="Arial"/>
        </w:rPr>
        <w:t xml:space="preserve">eginning </w:t>
      </w:r>
      <w:r w:rsidR="00251B3F">
        <w:rPr>
          <w:rStyle w:val="normaltextrun"/>
          <w:rFonts w:ascii="Arial" w:hAnsi="Arial" w:cs="Arial"/>
        </w:rPr>
        <w:t>D</w:t>
      </w:r>
      <w:r w:rsidR="005269E1" w:rsidRPr="00AE1F34">
        <w:rPr>
          <w:rStyle w:val="normaltextrun"/>
          <w:rFonts w:ascii="Arial" w:hAnsi="Arial" w:cs="Arial"/>
        </w:rPr>
        <w:t xml:space="preserve">ate: </w:t>
      </w:r>
      <w:sdt>
        <w:sdtPr>
          <w:rPr>
            <w:rStyle w:val="normaltextrun"/>
            <w:rFonts w:ascii="Arial" w:hAnsi="Arial" w:cs="Arial"/>
          </w:rPr>
          <w:id w:val="-1757282623"/>
          <w:placeholder>
            <w:docPart w:val="18CA15F28A684CA7BED4F275BC951329"/>
          </w:placeholder>
          <w:showingPlcHdr/>
        </w:sdtPr>
        <w:sdtContent>
          <w:r w:rsidR="00DA4954"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</w:p>
    <w:p w14:paraId="46FC79E7" w14:textId="20F542A1" w:rsidR="00DA4954" w:rsidRPr="00AE1F34" w:rsidRDefault="00DA4954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 xml:space="preserve">Tuition </w:t>
      </w:r>
      <w:r w:rsidR="00251B3F">
        <w:rPr>
          <w:rStyle w:val="normaltextrun"/>
          <w:rFonts w:ascii="Arial" w:hAnsi="Arial" w:cs="Arial"/>
        </w:rPr>
        <w:t>E</w:t>
      </w:r>
      <w:r w:rsidRPr="00AE1F34">
        <w:rPr>
          <w:rStyle w:val="normaltextrun"/>
          <w:rFonts w:ascii="Arial" w:hAnsi="Arial" w:cs="Arial"/>
        </w:rPr>
        <w:t xml:space="preserve">nding </w:t>
      </w:r>
      <w:r w:rsidR="00251B3F">
        <w:rPr>
          <w:rStyle w:val="normaltextrun"/>
          <w:rFonts w:ascii="Arial" w:hAnsi="Arial" w:cs="Arial"/>
        </w:rPr>
        <w:t>D</w:t>
      </w:r>
      <w:r w:rsidRPr="00AE1F34">
        <w:rPr>
          <w:rStyle w:val="normaltextrun"/>
          <w:rFonts w:ascii="Arial" w:hAnsi="Arial" w:cs="Arial"/>
        </w:rPr>
        <w:t xml:space="preserve">ate: </w:t>
      </w:r>
      <w:sdt>
        <w:sdtPr>
          <w:rPr>
            <w:rStyle w:val="normaltextrun"/>
            <w:rFonts w:ascii="Arial" w:hAnsi="Arial" w:cs="Arial"/>
          </w:rPr>
          <w:id w:val="-74437913"/>
          <w:placeholder>
            <w:docPart w:val="47232BF6909B49A29AA1B26AA7A2258D"/>
          </w:placeholder>
          <w:showingPlcHdr/>
        </w:sdtPr>
        <w:sdtContent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</w:p>
    <w:p w14:paraId="36DFCC23" w14:textId="10A05A2D" w:rsidR="00DA4954" w:rsidRPr="00AE1F34" w:rsidRDefault="009640C8" w:rsidP="00F40295">
      <w:pPr>
        <w:pStyle w:val="ListParagraph"/>
        <w:numPr>
          <w:ilvl w:val="0"/>
          <w:numId w:val="37"/>
        </w:numPr>
        <w:spacing w:line="360" w:lineRule="auto"/>
        <w:rPr>
          <w:rStyle w:val="normaltextrun"/>
          <w:rFonts w:ascii="Arial" w:hAnsi="Arial" w:cs="Arial"/>
        </w:rPr>
      </w:pPr>
      <w:r w:rsidRPr="00AE1F34">
        <w:rPr>
          <w:rStyle w:val="normaltextrun"/>
          <w:rFonts w:ascii="Arial" w:hAnsi="Arial" w:cs="Arial"/>
        </w:rPr>
        <w:t>Town</w:t>
      </w:r>
      <w:r w:rsidR="00C04FA8" w:rsidRPr="00AE1F34">
        <w:rPr>
          <w:rStyle w:val="normaltextrun"/>
          <w:rFonts w:ascii="Arial" w:hAnsi="Arial" w:cs="Arial"/>
        </w:rPr>
        <w:t xml:space="preserve">, </w:t>
      </w:r>
      <w:r w:rsidR="00E968E6" w:rsidRPr="00AE1F34">
        <w:rPr>
          <w:rStyle w:val="normaltextrun"/>
          <w:rFonts w:ascii="Arial" w:hAnsi="Arial" w:cs="Arial"/>
        </w:rPr>
        <w:t>SU</w:t>
      </w:r>
      <w:r w:rsidR="00C04FA8" w:rsidRPr="00AE1F34">
        <w:rPr>
          <w:rStyle w:val="normaltextrun"/>
          <w:rFonts w:ascii="Arial" w:hAnsi="Arial" w:cs="Arial"/>
        </w:rPr>
        <w:t xml:space="preserve"> or </w:t>
      </w:r>
      <w:r w:rsidR="00E968E6" w:rsidRPr="00AE1F34">
        <w:rPr>
          <w:rStyle w:val="normaltextrun"/>
          <w:rFonts w:ascii="Arial" w:hAnsi="Arial" w:cs="Arial"/>
        </w:rPr>
        <w:t>SD</w:t>
      </w:r>
      <w:r w:rsidRPr="00AE1F34">
        <w:rPr>
          <w:rStyle w:val="normaltextrun"/>
          <w:rFonts w:ascii="Arial" w:hAnsi="Arial" w:cs="Arial"/>
        </w:rPr>
        <w:t xml:space="preserve"> </w:t>
      </w:r>
      <w:r w:rsidR="00A604E2">
        <w:rPr>
          <w:rStyle w:val="normaltextrun"/>
          <w:rFonts w:ascii="Arial" w:hAnsi="Arial" w:cs="Arial"/>
        </w:rPr>
        <w:t>t</w:t>
      </w:r>
      <w:r w:rsidRPr="00AE1F34">
        <w:rPr>
          <w:rStyle w:val="normaltextrun"/>
          <w:rFonts w:ascii="Arial" w:hAnsi="Arial" w:cs="Arial"/>
        </w:rPr>
        <w:t xml:space="preserve">hat </w:t>
      </w:r>
      <w:r w:rsidR="00A604E2">
        <w:rPr>
          <w:rStyle w:val="normaltextrun"/>
          <w:rFonts w:ascii="Arial" w:hAnsi="Arial" w:cs="Arial"/>
        </w:rPr>
        <w:t>p</w:t>
      </w:r>
      <w:r w:rsidRPr="00AE1F34">
        <w:rPr>
          <w:rStyle w:val="normaltextrun"/>
          <w:rFonts w:ascii="Arial" w:hAnsi="Arial" w:cs="Arial"/>
        </w:rPr>
        <w:t xml:space="preserve">aid </w:t>
      </w:r>
      <w:r w:rsidR="00A604E2">
        <w:rPr>
          <w:rStyle w:val="normaltextrun"/>
          <w:rFonts w:ascii="Arial" w:hAnsi="Arial" w:cs="Arial"/>
        </w:rPr>
        <w:t>t</w:t>
      </w:r>
      <w:r w:rsidRPr="00AE1F34">
        <w:rPr>
          <w:rStyle w:val="normaltextrun"/>
          <w:rFonts w:ascii="Arial" w:hAnsi="Arial" w:cs="Arial"/>
        </w:rPr>
        <w:t xml:space="preserve">uition: </w:t>
      </w:r>
      <w:sdt>
        <w:sdtPr>
          <w:rPr>
            <w:rStyle w:val="normaltextrun"/>
            <w:rFonts w:ascii="Arial" w:hAnsi="Arial" w:cs="Arial"/>
          </w:rPr>
          <w:id w:val="78029528"/>
          <w:placeholder>
            <w:docPart w:val="C73354FA8E7847B4BB3E11E826ED1467"/>
          </w:placeholder>
          <w:showingPlcHdr/>
        </w:sdtPr>
        <w:sdtContent>
          <w:r w:rsidR="006D13D9"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</w:p>
    <w:p w14:paraId="1A575ACC" w14:textId="51B5D080" w:rsidR="007C74BE" w:rsidRDefault="00B47121" w:rsidP="00F40295">
      <w:pPr>
        <w:pStyle w:val="ListParagraph"/>
        <w:numPr>
          <w:ilvl w:val="0"/>
          <w:numId w:val="36"/>
        </w:numPr>
        <w:spacing w:line="360" w:lineRule="auto"/>
        <w:rPr>
          <w:rStyle w:val="normaltextrun"/>
          <w:rFonts w:ascii="Arial" w:hAnsi="Arial" w:cs="Arial"/>
        </w:rPr>
      </w:pPr>
      <w:r w:rsidRPr="00CD0275">
        <w:rPr>
          <w:rStyle w:val="normaltextrun"/>
          <w:rFonts w:ascii="Arial" w:hAnsi="Arial" w:cs="Arial"/>
        </w:rPr>
        <w:t xml:space="preserve">Amount of Reimbursement Request: </w:t>
      </w:r>
      <w:sdt>
        <w:sdtPr>
          <w:rPr>
            <w:rStyle w:val="normaltextrun"/>
            <w:rFonts w:ascii="Arial" w:hAnsi="Arial" w:cs="Arial"/>
          </w:rPr>
          <w:id w:val="1161511747"/>
          <w:placeholder>
            <w:docPart w:val="48E2218B9C72488E84DCBCA2C9689E47"/>
          </w:placeholder>
          <w:showingPlcHdr/>
        </w:sdtPr>
        <w:sdtContent>
          <w:r w:rsidRPr="00C35A77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sdtContent>
      </w:sdt>
    </w:p>
    <w:p w14:paraId="617AB942" w14:textId="20549D73" w:rsidR="00A604E2" w:rsidRPr="00A604E2" w:rsidRDefault="00A604E2" w:rsidP="00A604E2">
      <w:pPr>
        <w:pStyle w:val="ListParagraph"/>
        <w:numPr>
          <w:ilvl w:val="0"/>
          <w:numId w:val="36"/>
        </w:numPr>
        <w:spacing w:line="360" w:lineRule="auto"/>
        <w:rPr>
          <w:rStyle w:val="normaltextrun"/>
          <w:rFonts w:ascii="Arial" w:hAnsi="Arial" w:cs="Arial"/>
        </w:rPr>
      </w:pPr>
      <w:r>
        <w:rPr>
          <w:rStyle w:val="normaltextrun"/>
          <w:rFonts w:ascii="Arial" w:hAnsi="Arial" w:cs="Arial"/>
        </w:rPr>
        <w:t>T</w:t>
      </w:r>
      <w:r w:rsidRPr="00CD0275">
        <w:rPr>
          <w:rStyle w:val="normaltextrun"/>
          <w:rFonts w:ascii="Arial" w:hAnsi="Arial" w:cs="Arial"/>
        </w:rPr>
        <w:t xml:space="preserve">uition </w:t>
      </w:r>
      <w:r>
        <w:rPr>
          <w:rStyle w:val="normaltextrun"/>
          <w:rFonts w:ascii="Arial" w:hAnsi="Arial" w:cs="Arial"/>
        </w:rPr>
        <w:t>b</w:t>
      </w:r>
      <w:r w:rsidRPr="00CD0275">
        <w:rPr>
          <w:rStyle w:val="normaltextrun"/>
          <w:rFonts w:ascii="Arial" w:hAnsi="Arial" w:cs="Arial"/>
        </w:rPr>
        <w:t>ill</w:t>
      </w:r>
      <w:r>
        <w:rPr>
          <w:rStyle w:val="normaltextrun"/>
          <w:rFonts w:ascii="Arial" w:hAnsi="Arial" w:cs="Arial"/>
        </w:rPr>
        <w:t xml:space="preserve"> included</w:t>
      </w:r>
      <w:r w:rsidRPr="00CD0275">
        <w:rPr>
          <w:rStyle w:val="normaltextrun"/>
          <w:rFonts w:ascii="Arial" w:hAnsi="Arial" w:cs="Arial"/>
        </w:rPr>
        <w:t>:</w:t>
      </w:r>
      <w:sdt>
        <w:sdtPr>
          <w:rPr>
            <w:rStyle w:val="normaltextrun"/>
            <w:rFonts w:ascii="Arial" w:eastAsia="MS Gothic" w:hAnsi="Arial" w:cs="Arial"/>
          </w:rPr>
          <w:id w:val="20177221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D0275">
            <w:rPr>
              <w:rStyle w:val="normaltextrun"/>
              <w:rFonts w:ascii="Segoe UI Symbol" w:eastAsia="MS Gothic" w:hAnsi="Segoe UI Symbol" w:cs="Segoe UI Symbol"/>
            </w:rPr>
            <w:t>☐</w:t>
          </w:r>
        </w:sdtContent>
      </w:sdt>
      <w:r w:rsidRPr="00CD0275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/</w:t>
      </w:r>
      <w:r w:rsidRPr="00CD0275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P</w:t>
      </w:r>
      <w:r w:rsidRPr="00CD0275">
        <w:rPr>
          <w:rStyle w:val="normaltextrun"/>
          <w:rFonts w:ascii="Arial" w:hAnsi="Arial" w:cs="Arial"/>
        </w:rPr>
        <w:t>roof of payment</w:t>
      </w:r>
      <w:r>
        <w:rPr>
          <w:rStyle w:val="normaltextrun"/>
          <w:rFonts w:ascii="Arial" w:hAnsi="Arial" w:cs="Arial"/>
        </w:rPr>
        <w:t xml:space="preserve"> included:</w:t>
      </w:r>
      <w:r w:rsidRPr="00CD0275">
        <w:rPr>
          <w:rStyle w:val="normaltextrun"/>
          <w:rFonts w:ascii="Arial" w:hAnsi="Arial" w:cs="Arial"/>
        </w:rPr>
        <w:t xml:space="preserve"> </w:t>
      </w:r>
      <w:sdt>
        <w:sdtPr>
          <w:rPr>
            <w:rStyle w:val="normaltextrun"/>
            <w:rFonts w:ascii="Arial" w:eastAsia="MS Gothic" w:hAnsi="Arial" w:cs="Arial"/>
          </w:rPr>
          <w:id w:val="10165072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CD0275">
            <w:rPr>
              <w:rStyle w:val="normaltextrun"/>
              <w:rFonts w:ascii="Segoe UI Symbol" w:eastAsia="MS Gothic" w:hAnsi="Segoe UI Symbol" w:cs="Segoe UI Symbol"/>
            </w:rPr>
            <w:t>☐</w:t>
          </w:r>
        </w:sdtContent>
      </w:sdt>
    </w:p>
    <w:p w14:paraId="3E3BACA6" w14:textId="77777777" w:rsidR="004C3887" w:rsidRDefault="004C3887" w:rsidP="00F6476F">
      <w:pPr>
        <w:rPr>
          <w:rStyle w:val="normaltextrun"/>
          <w:rFonts w:cs="Arial"/>
        </w:rPr>
      </w:pPr>
    </w:p>
    <w:p w14:paraId="5805D463" w14:textId="7EC7959F" w:rsidR="00B47121" w:rsidRDefault="00B47121" w:rsidP="00F6476F">
      <w:pPr>
        <w:rPr>
          <w:rStyle w:val="normaltextrun"/>
          <w:rFonts w:cs="Arial"/>
        </w:rPr>
      </w:pPr>
      <w:r>
        <w:rPr>
          <w:rStyle w:val="normaltextrun"/>
          <w:rFonts w:cs="Arial"/>
        </w:rPr>
        <w:t>LEA Authorized Sig</w:t>
      </w:r>
      <w:r w:rsidR="00F161BB">
        <w:rPr>
          <w:rStyle w:val="normaltextrun"/>
          <w:rFonts w:cs="Arial"/>
        </w:rPr>
        <w:t xml:space="preserve">nature / Date: </w:t>
      </w:r>
      <w:sdt>
        <w:sdtPr>
          <w:rPr>
            <w:rStyle w:val="normaltextrun"/>
            <w:rFonts w:cs="Arial"/>
          </w:rPr>
          <w:id w:val="-654451241"/>
          <w:placeholder>
            <w:docPart w:val="DefaultPlaceholder_-1854013440"/>
          </w:placeholder>
          <w:showingPlcHdr/>
        </w:sdtPr>
        <w:sdtContent>
          <w:r w:rsidR="000539A7" w:rsidRPr="00A01627">
            <w:rPr>
              <w:rStyle w:val="PlaceholderText"/>
              <w:color w:val="747474"/>
            </w:rPr>
            <w:t>Click or tap here to enter text.</w:t>
          </w:r>
        </w:sdtContent>
      </w:sdt>
    </w:p>
    <w:p w14:paraId="23ABF765" w14:textId="77777777" w:rsidR="00A638FE" w:rsidRDefault="00A638FE" w:rsidP="00F6476F">
      <w:pPr>
        <w:rPr>
          <w:rStyle w:val="normaltextrun"/>
          <w:rFonts w:cs="Arial"/>
        </w:rPr>
      </w:pPr>
    </w:p>
    <w:p w14:paraId="6F974D81" w14:textId="0899786A" w:rsidR="00CA71A4" w:rsidRDefault="00CA71A4" w:rsidP="00CA71A4">
      <w:pPr>
        <w:rPr>
          <w:rStyle w:val="normaltextrun"/>
          <w:rFonts w:cs="Arial"/>
        </w:rPr>
      </w:pPr>
      <w:r>
        <w:rPr>
          <w:rStyle w:val="normaltextrun"/>
          <w:rFonts w:cs="Arial"/>
        </w:rPr>
        <w:t xml:space="preserve">Please request a secure email </w:t>
      </w:r>
      <w:r w:rsidR="00D42A50">
        <w:rPr>
          <w:rStyle w:val="normaltextrun"/>
          <w:rFonts w:cs="Arial"/>
        </w:rPr>
        <w:t xml:space="preserve">for electronic submission from </w:t>
      </w:r>
      <w:hyperlink r:id="rId12" w:history="1">
        <w:r w:rsidR="001241E8" w:rsidRPr="00DE1202">
          <w:rPr>
            <w:rStyle w:val="Hyperlink"/>
            <w:rFonts w:cs="Arial"/>
          </w:rPr>
          <w:t>cathy.scott@vermont.gov</w:t>
        </w:r>
      </w:hyperlink>
      <w:r w:rsidR="00A32A2F">
        <w:rPr>
          <w:rStyle w:val="normaltextrun"/>
          <w:rFonts w:cs="Arial"/>
        </w:rPr>
        <w:t xml:space="preserve"> </w:t>
      </w:r>
      <w:r w:rsidR="00333D92">
        <w:rPr>
          <w:rStyle w:val="normaltextrun"/>
          <w:rFonts w:cs="Arial"/>
        </w:rPr>
        <w:t>or mail to</w:t>
      </w:r>
      <w:r w:rsidR="00903F2B">
        <w:rPr>
          <w:rStyle w:val="normaltextrun"/>
          <w:rFonts w:cs="Arial"/>
        </w:rPr>
        <w:t xml:space="preserve"> Cathy Scott, </w:t>
      </w:r>
      <w:r w:rsidR="00A32A2F">
        <w:rPr>
          <w:rStyle w:val="normaltextrun"/>
          <w:rFonts w:cs="Arial"/>
        </w:rPr>
        <w:t>VT Agency of Education</w:t>
      </w:r>
      <w:r w:rsidR="003B1EAA">
        <w:rPr>
          <w:rStyle w:val="normaltextrun"/>
          <w:rFonts w:cs="Arial"/>
        </w:rPr>
        <w:t xml:space="preserve">, </w:t>
      </w:r>
      <w:r w:rsidR="00903F2B">
        <w:rPr>
          <w:rStyle w:val="normaltextrun"/>
          <w:rFonts w:cs="Arial"/>
        </w:rPr>
        <w:t>Federal Education and Support Programs,1 National Lif</w:t>
      </w:r>
      <w:r w:rsidR="00841150">
        <w:rPr>
          <w:rStyle w:val="normaltextrun"/>
          <w:rFonts w:cs="Arial"/>
        </w:rPr>
        <w:t>e Drive, Davis 5</w:t>
      </w:r>
      <w:r w:rsidR="003B1EAA">
        <w:rPr>
          <w:rStyle w:val="normaltextrun"/>
          <w:rFonts w:cs="Arial"/>
        </w:rPr>
        <w:t>,</w:t>
      </w:r>
      <w:r w:rsidR="00841150">
        <w:rPr>
          <w:rStyle w:val="normaltextrun"/>
          <w:rFonts w:cs="Arial"/>
        </w:rPr>
        <w:t xml:space="preserve"> Montpelier, VT 05602-2501.</w:t>
      </w:r>
    </w:p>
    <w:p w14:paraId="3FB8143D" w14:textId="4482D37E" w:rsidR="005C6ACB" w:rsidRDefault="000D17D9" w:rsidP="00F6476F">
      <w:pPr>
        <w:rPr>
          <w:rStyle w:val="normaltextrun"/>
          <w:rFonts w:cs="Arial"/>
        </w:rPr>
      </w:pPr>
      <w:r w:rsidRPr="00FF7D54">
        <w:rPr>
          <w:rFonts w:ascii="Palatino Linotype" w:hAnsi="Palatino Linotype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607B6C" wp14:editId="06625B47">
                <wp:simplePos x="0" y="0"/>
                <wp:positionH relativeFrom="column">
                  <wp:posOffset>0</wp:posOffset>
                </wp:positionH>
                <wp:positionV relativeFrom="paragraph">
                  <wp:posOffset>74295</wp:posOffset>
                </wp:positionV>
                <wp:extent cx="5276850" cy="1403985"/>
                <wp:effectExtent l="0" t="0" r="19050" b="13970"/>
                <wp:wrapNone/>
                <wp:docPr id="6865270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68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6AFF86" w14:textId="77777777" w:rsidR="00236A73" w:rsidRPr="00842667" w:rsidRDefault="00236A73" w:rsidP="00236A7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842667">
                              <w:rPr>
                                <w:rFonts w:cs="Arial"/>
                                <w:b/>
                                <w:sz w:val="22"/>
                                <w:szCs w:val="22"/>
                              </w:rPr>
                              <w:t>For Agency Use Only</w:t>
                            </w:r>
                          </w:p>
                          <w:p w14:paraId="29D99DF5" w14:textId="1CE84E79" w:rsidR="00236A73" w:rsidRDefault="00236A73" w:rsidP="008F26CA">
                            <w:pPr>
                              <w:widowControl w:val="0"/>
                              <w:tabs>
                                <w:tab w:val="left" w:pos="6120"/>
                              </w:tabs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rPr>
                                <w:rFonts w:cs="Arial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842667">
                              <w:rPr>
                                <w:rFonts w:cs="Arial"/>
                                <w:sz w:val="22"/>
                                <w:szCs w:val="22"/>
                              </w:rPr>
                              <w:t>Meets SPS Guidelines (circle)        Y           N</w:t>
                            </w:r>
                            <w:r w:rsidRPr="00842667">
                              <w:rPr>
                                <w:rFonts w:cs="Arial"/>
                                <w:sz w:val="22"/>
                                <w:szCs w:val="22"/>
                              </w:rPr>
                              <w:tab/>
                            </w:r>
                            <w:r w:rsidRPr="00842667">
                              <w:rPr>
                                <w:rFonts w:cs="Arial"/>
                                <w:sz w:val="22"/>
                                <w:szCs w:val="22"/>
                                <w:u w:val="single"/>
                              </w:rPr>
                              <w:t>AOE Approval</w:t>
                            </w:r>
                          </w:p>
                          <w:p w14:paraId="1C8D9786" w14:textId="7716EE95" w:rsidR="00236A73" w:rsidRDefault="00236A73" w:rsidP="008F26C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rPr>
                                <w:rFonts w:cs="Arial"/>
                                <w:sz w:val="22"/>
                                <w:szCs w:val="22"/>
                              </w:rPr>
                            </w:pPr>
                            <w:r w:rsidRPr="00842667">
                              <w:rPr>
                                <w:rFonts w:cs="Arial"/>
                                <w:sz w:val="22"/>
                                <w:szCs w:val="22"/>
                              </w:rPr>
                              <w:t xml:space="preserve">Vendor # ____________ 3460 - _______ - _______ - 00  </w:t>
                            </w:r>
                          </w:p>
                          <w:p w14:paraId="7EFAA925" w14:textId="77777777" w:rsidR="00236A73" w:rsidRPr="00842667" w:rsidRDefault="00236A73" w:rsidP="008F26C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line="360" w:lineRule="auto"/>
                              <w:rPr>
                                <w:rFonts w:cs="Arial"/>
                                <w:sz w:val="22"/>
                                <w:szCs w:val="22"/>
                              </w:rPr>
                            </w:pPr>
                            <w:r w:rsidRPr="00842667">
                              <w:rPr>
                                <w:rFonts w:cs="Arial"/>
                                <w:sz w:val="22"/>
                                <w:szCs w:val="22"/>
                              </w:rPr>
                              <w:t>20205-5100050000-511930_______ 00001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2607B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5.85pt;width:415.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">
                <v:textbox style="mso-fit-shape-to-text:t">
                  <w:txbxContent>
                    <w:p w14:paraId="3E6AFF86" w14:textId="77777777" w:rsidR="00236A73" w:rsidRPr="00842667" w:rsidRDefault="00236A73" w:rsidP="00236A73">
                      <w:pPr>
                        <w:widowControl w:val="0"/>
                        <w:autoSpaceDE w:val="0"/>
                        <w:autoSpaceDN w:val="0"/>
                        <w:adjustRightInd w:val="0"/>
                        <w:jc w:val="center"/>
                        <w:rPr>
                          <w:rFonts w:cs="Arial"/>
                          <w:b/>
                          <w:sz w:val="22"/>
                          <w:szCs w:val="22"/>
                        </w:rPr>
                      </w:pPr>
                      <w:r w:rsidRPr="00842667">
                        <w:rPr>
                          <w:rFonts w:cs="Arial"/>
                          <w:b/>
                          <w:sz w:val="22"/>
                          <w:szCs w:val="22"/>
                        </w:rPr>
                        <w:t>For Agency Use Only</w:t>
                      </w:r>
                    </w:p>
                    <w:p w14:paraId="29D99DF5" w14:textId="1CE84E79" w:rsidR="00236A73" w:rsidRDefault="00236A73" w:rsidP="008F26CA">
                      <w:pPr>
                        <w:widowControl w:val="0"/>
                        <w:tabs>
                          <w:tab w:val="left" w:pos="6120"/>
                        </w:tabs>
                        <w:autoSpaceDE w:val="0"/>
                        <w:autoSpaceDN w:val="0"/>
                        <w:adjustRightInd w:val="0"/>
                        <w:spacing w:line="360" w:lineRule="auto"/>
                        <w:rPr>
                          <w:rFonts w:cs="Arial"/>
                          <w:sz w:val="22"/>
                          <w:szCs w:val="22"/>
                          <w:u w:val="single"/>
                        </w:rPr>
                      </w:pPr>
                      <w:r w:rsidRPr="00842667">
                        <w:rPr>
                          <w:rFonts w:cs="Arial"/>
                          <w:sz w:val="22"/>
                          <w:szCs w:val="22"/>
                        </w:rPr>
                        <w:t>Meets SPS Guidelines (circle)        Y           N</w:t>
                      </w:r>
                      <w:r w:rsidRPr="00842667">
                        <w:rPr>
                          <w:rFonts w:cs="Arial"/>
                          <w:sz w:val="22"/>
                          <w:szCs w:val="22"/>
                        </w:rPr>
                        <w:tab/>
                      </w:r>
                      <w:r w:rsidRPr="00842667">
                        <w:rPr>
                          <w:rFonts w:cs="Arial"/>
                          <w:sz w:val="22"/>
                          <w:szCs w:val="22"/>
                          <w:u w:val="single"/>
                        </w:rPr>
                        <w:t>AOE Approval</w:t>
                      </w:r>
                    </w:p>
                    <w:p w14:paraId="1C8D9786" w14:textId="7716EE95" w:rsidR="00236A73" w:rsidRDefault="00236A73" w:rsidP="008F26CA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360" w:lineRule="auto"/>
                        <w:rPr>
                          <w:rFonts w:cs="Arial"/>
                          <w:sz w:val="22"/>
                          <w:szCs w:val="22"/>
                        </w:rPr>
                      </w:pPr>
                      <w:r w:rsidRPr="00842667">
                        <w:rPr>
                          <w:rFonts w:cs="Arial"/>
                          <w:sz w:val="22"/>
                          <w:szCs w:val="22"/>
                        </w:rPr>
                        <w:t xml:space="preserve">Vendor # ____________ 3460 - _______ - _______ - 00  </w:t>
                      </w:r>
                    </w:p>
                    <w:p w14:paraId="7EFAA925" w14:textId="77777777" w:rsidR="00236A73" w:rsidRPr="00842667" w:rsidRDefault="00236A73" w:rsidP="008F26CA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360" w:lineRule="auto"/>
                        <w:rPr>
                          <w:rFonts w:cs="Arial"/>
                          <w:sz w:val="22"/>
                          <w:szCs w:val="22"/>
                        </w:rPr>
                      </w:pPr>
                      <w:r w:rsidRPr="00842667">
                        <w:rPr>
                          <w:rFonts w:cs="Arial"/>
                          <w:sz w:val="22"/>
                          <w:szCs w:val="22"/>
                        </w:rPr>
                        <w:t>20205-5100050000-511930_______ 00001</w:t>
                      </w:r>
                    </w:p>
                  </w:txbxContent>
                </v:textbox>
              </v:shape>
            </w:pict>
          </mc:Fallback>
        </mc:AlternateContent>
      </w:r>
    </w:p>
    <w:p w14:paraId="5A63FDC5" w14:textId="77EC6F9D" w:rsidR="00F6476F" w:rsidRDefault="00F6476F" w:rsidP="00F6476F">
      <w:pPr>
        <w:rPr>
          <w:rStyle w:val="normaltextrun"/>
          <w:rFonts w:cs="Arial"/>
        </w:rPr>
      </w:pPr>
    </w:p>
    <w:p w14:paraId="56C0264A" w14:textId="77777777" w:rsidR="00F6476F" w:rsidRDefault="00F6476F" w:rsidP="00BB4393">
      <w:pPr>
        <w:spacing w:line="240" w:lineRule="auto"/>
        <w:rPr>
          <w:rStyle w:val="normaltextrun"/>
          <w:rFonts w:cs="Arial"/>
        </w:rPr>
      </w:pPr>
    </w:p>
    <w:sectPr w:rsidR="00F6476F" w:rsidSect="00B66234"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48B0B8" w14:textId="77777777" w:rsidR="00AE58CB" w:rsidRDefault="00AE58CB" w:rsidP="005F2832">
      <w:r>
        <w:separator/>
      </w:r>
    </w:p>
  </w:endnote>
  <w:endnote w:type="continuationSeparator" w:id="0">
    <w:p w14:paraId="6D264DB1" w14:textId="77777777" w:rsidR="00AE58CB" w:rsidRDefault="00AE58CB" w:rsidP="005F2832">
      <w:r>
        <w:continuationSeparator/>
      </w:r>
    </w:p>
  </w:endnote>
  <w:endnote w:type="continuationNotice" w:id="1">
    <w:p w14:paraId="3EC7BD99" w14:textId="77777777" w:rsidR="00AE58CB" w:rsidRDefault="00AE58CB" w:rsidP="005F2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4119"/>
      <w:gridCol w:w="1584"/>
      <w:gridCol w:w="3657"/>
    </w:tblGrid>
    <w:tr w:rsidR="00796D5F" w14:paraId="3426F425" w14:textId="77777777" w:rsidTr="00774ECD">
      <w:trPr>
        <w:cantSplit/>
        <w:trHeight w:val="633"/>
        <w:tblHeader/>
      </w:trPr>
      <w:tc>
        <w:tcPr>
          <w:tcW w:w="4248" w:type="dxa"/>
        </w:tcPr>
        <w:p w14:paraId="0E182CBD" w14:textId="77777777" w:rsidR="00BA48E9" w:rsidRPr="00BA48E9" w:rsidRDefault="00BA48E9" w:rsidP="00BA48E9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>AOE Basic Document</w:t>
          </w:r>
        </w:p>
        <w:p w14:paraId="5078FE64" w14:textId="77777777" w:rsidR="00796D5F" w:rsidRPr="00937FFC" w:rsidRDefault="00BA48E9" w:rsidP="00BA48E9">
          <w:pPr>
            <w:pStyle w:val="Footer"/>
          </w:pPr>
          <w:r w:rsidRPr="00BA48E9">
            <w:rPr>
              <w:sz w:val="24"/>
            </w:rPr>
            <w:t>(</w:t>
          </w:r>
          <w:r w:rsidR="00B01BE1">
            <w:rPr>
              <w:sz w:val="24"/>
            </w:rPr>
            <w:t>Issued</w:t>
          </w:r>
          <w:r w:rsidRPr="00BA48E9">
            <w:rPr>
              <w:sz w:val="24"/>
            </w:rPr>
            <w:t>: XXX 0, 0000)</w:t>
          </w:r>
        </w:p>
      </w:tc>
      <w:tc>
        <w:tcPr>
          <w:tcW w:w="1620" w:type="dxa"/>
        </w:tcPr>
        <w:p w14:paraId="4CC410DA" w14:textId="77777777" w:rsidR="00796D5F" w:rsidRPr="00BA48E9" w:rsidRDefault="00796D5F" w:rsidP="005F2832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Page </w:t>
          </w:r>
          <w:r w:rsidRPr="00BA48E9">
            <w:rPr>
              <w:sz w:val="24"/>
            </w:rPr>
            <w:fldChar w:fldCharType="begin"/>
          </w:r>
          <w:r w:rsidRPr="00BA48E9">
            <w:rPr>
              <w:sz w:val="24"/>
            </w:rPr>
            <w:instrText xml:space="preserve"> PAGE  \* Arabic  \* MERGEFORMAT </w:instrText>
          </w:r>
          <w:r w:rsidRPr="00BA48E9">
            <w:rPr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Pr="00BA48E9">
            <w:rPr>
              <w:sz w:val="24"/>
            </w:rPr>
            <w:fldChar w:fldCharType="end"/>
          </w:r>
          <w:r w:rsidRPr="00BA48E9">
            <w:rPr>
              <w:sz w:val="24"/>
            </w:rPr>
            <w:t xml:space="preserve"> of </w:t>
          </w:r>
          <w:r w:rsidR="003977EC" w:rsidRPr="00BA48E9">
            <w:rPr>
              <w:noProof/>
              <w:sz w:val="24"/>
            </w:rPr>
            <w:fldChar w:fldCharType="begin"/>
          </w:r>
          <w:r w:rsidR="003977EC" w:rsidRPr="00BA48E9">
            <w:rPr>
              <w:noProof/>
              <w:sz w:val="24"/>
            </w:rPr>
            <w:instrText xml:space="preserve"> NUMPAGES  \* Arabic  \* MERGEFORMAT </w:instrText>
          </w:r>
          <w:r w:rsidR="003977EC" w:rsidRPr="00BA48E9">
            <w:rPr>
              <w:noProof/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="003977EC" w:rsidRPr="00BA48E9">
            <w:rPr>
              <w:noProof/>
              <w:sz w:val="24"/>
            </w:rPr>
            <w:fldChar w:fldCharType="end"/>
          </w:r>
        </w:p>
      </w:tc>
      <w:tc>
        <w:tcPr>
          <w:tcW w:w="3708" w:type="dxa"/>
        </w:tcPr>
        <w:p w14:paraId="18C762D3" w14:textId="77777777" w:rsidR="00796D5F" w:rsidRPr="00937FFC" w:rsidRDefault="00796D5F" w:rsidP="00BA48E9">
          <w:pPr>
            <w:pStyle w:val="Footer"/>
            <w:jc w:val="right"/>
            <w:rPr>
              <w:szCs w:val="18"/>
            </w:rPr>
          </w:pPr>
          <w:r w:rsidRPr="00937FFC">
            <w:rPr>
              <w:noProof/>
            </w:rPr>
            <w:drawing>
              <wp:inline distT="0" distB="0" distL="0" distR="0" wp14:anchorId="2349FFF1" wp14:editId="68EC8722">
                <wp:extent cx="1458350" cy="365760"/>
                <wp:effectExtent l="0" t="0" r="8890" b="0"/>
                <wp:docPr id="1357070577" name="Picture 135707057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8350" cy="36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57111D2" w14:textId="77777777" w:rsidR="00796D5F" w:rsidRDefault="00796D5F" w:rsidP="005F2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C2F291" w14:textId="0CADC45D" w:rsidR="006C4CF5" w:rsidRPr="00B66234" w:rsidRDefault="000D71FE" w:rsidP="00A10C3F">
    <w:pPr>
      <w:tabs>
        <w:tab w:val="left" w:pos="5920"/>
      </w:tabs>
      <w:spacing w:before="360"/>
    </w:pPr>
    <w:r>
      <w:rPr>
        <w:noProof/>
        <w:sz w:val="18"/>
        <w:szCs w:val="18"/>
      </w:rPr>
      <w:drawing>
        <wp:anchor distT="0" distB="0" distL="114300" distR="114300" simplePos="0" relativeHeight="251658241" behindDoc="1" locked="0" layoutInCell="1" allowOverlap="1" wp14:anchorId="5C39DB71" wp14:editId="32A46082">
          <wp:simplePos x="0" y="0"/>
          <wp:positionH relativeFrom="margin">
            <wp:posOffset>5372100</wp:posOffset>
          </wp:positionH>
          <wp:positionV relativeFrom="paragraph">
            <wp:posOffset>-591185</wp:posOffset>
          </wp:positionV>
          <wp:extent cx="571500" cy="657225"/>
          <wp:effectExtent l="0" t="0" r="0" b="9525"/>
          <wp:wrapTight wrapText="bothSides">
            <wp:wrapPolygon edited="1">
              <wp:start x="-9720" y="0"/>
              <wp:lineTo x="-9720" y="19722"/>
              <wp:lineTo x="20880" y="21287"/>
              <wp:lineTo x="20880" y="0"/>
              <wp:lineTo x="-9720" y="0"/>
            </wp:wrapPolygon>
          </wp:wrapTight>
          <wp:docPr id="355394645" name="Picture 355394645" title="State of Vermo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OA629pms35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4CF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71728A0" wp14:editId="7E7E7450">
              <wp:simplePos x="0" y="0"/>
              <wp:positionH relativeFrom="margin">
                <wp:align>left</wp:align>
              </wp:positionH>
              <wp:positionV relativeFrom="page">
                <wp:posOffset>9315450</wp:posOffset>
              </wp:positionV>
              <wp:extent cx="5953125" cy="0"/>
              <wp:effectExtent l="0" t="0" r="0" b="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3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11E83E3" id="Straight Connector 1" o:spid="_x0000_s1026" alt="&quot;&quot;" style="position:absolute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" from="0,733.5pt" to="468.75pt,73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" strokecolor="black [3040]">
              <w10:wrap anchorx="margin" anchory="page"/>
            </v:line>
          </w:pict>
        </mc:Fallback>
      </mc:AlternateContent>
    </w:r>
    <w:r w:rsidR="00F40295">
      <w:t>Federal Education and Support Programs</w:t>
    </w:r>
    <w:r w:rsidR="000255C6">
      <w:t xml:space="preserve"> (revised March 2025)</w:t>
    </w:r>
    <w:r w:rsidR="006C4CF5">
      <w:tab/>
    </w:r>
  </w:p>
  <w:p w14:paraId="5AE06B2F" w14:textId="77777777" w:rsidR="00B66234" w:rsidRPr="006C4CF5" w:rsidRDefault="00B66234" w:rsidP="006C4C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D77388" w14:textId="77777777" w:rsidR="00AE58CB" w:rsidRDefault="00AE58CB" w:rsidP="005F2832">
      <w:r>
        <w:separator/>
      </w:r>
    </w:p>
  </w:footnote>
  <w:footnote w:type="continuationSeparator" w:id="0">
    <w:p w14:paraId="06D06108" w14:textId="77777777" w:rsidR="00AE58CB" w:rsidRDefault="00AE58CB" w:rsidP="005F2832">
      <w:r>
        <w:continuationSeparator/>
      </w:r>
    </w:p>
  </w:footnote>
  <w:footnote w:type="continuationNotice" w:id="1">
    <w:p w14:paraId="112325A7" w14:textId="77777777" w:rsidR="00AE58CB" w:rsidRDefault="00AE58CB" w:rsidP="005F2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725" w:type="dxa"/>
      <w:tblInd w:w="-275" w:type="dxa"/>
      <w:tblBorders>
        <w:top w:val="none" w:sz="0" w:space="0" w:color="auto"/>
        <w:left w:val="none" w:sz="0" w:space="0" w:color="auto"/>
        <w:bottom w:val="single" w:sz="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145"/>
      <w:gridCol w:w="5580"/>
    </w:tblGrid>
    <w:tr w:rsidR="00662AB3" w14:paraId="3C92A1E3" w14:textId="77777777" w:rsidTr="00EF1A6C">
      <w:tc>
        <w:tcPr>
          <w:tcW w:w="4145" w:type="dxa"/>
        </w:tcPr>
        <w:p w14:paraId="4F8225F1" w14:textId="77777777" w:rsidR="00662AB3" w:rsidRDefault="00662AB3" w:rsidP="00AC4C4C">
          <w:pPr>
            <w:pStyle w:val="AOE-Header"/>
            <w:spacing w:before="0" w:after="0"/>
            <w:jc w:val="left"/>
          </w:pPr>
          <w:bookmarkStart w:id="0" w:name="_Hlk24543830"/>
          <w:bookmarkStart w:id="1" w:name="_Hlk24543831"/>
          <w:bookmarkStart w:id="2" w:name="_Hlk24543978"/>
          <w:bookmarkStart w:id="3" w:name="_Hlk24543979"/>
          <w:r w:rsidRPr="00147A67">
            <w:drawing>
              <wp:inline distT="0" distB="0" distL="0" distR="0" wp14:anchorId="5509013C" wp14:editId="55814B7D">
                <wp:extent cx="1576705" cy="411480"/>
                <wp:effectExtent l="0" t="0" r="4445" b="7620"/>
                <wp:docPr id="520914348" name="Picture 52091434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6705" cy="411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0" w:type="dxa"/>
        </w:tcPr>
        <w:p w14:paraId="4EF66132" w14:textId="77777777" w:rsidR="00662AB3" w:rsidRPr="007E66B3" w:rsidRDefault="00662AB3" w:rsidP="00AC4C4C">
          <w:pPr>
            <w:pStyle w:val="Header"/>
            <w:tabs>
              <w:tab w:val="left" w:pos="785"/>
            </w:tabs>
            <w:spacing w:before="0" w:after="0"/>
            <w:jc w:val="right"/>
            <w:rPr>
              <w:rFonts w:ascii="Franklin Gothic Demi" w:hAnsi="Franklin Gothic Demi"/>
              <w:color w:val="003366"/>
            </w:rPr>
          </w:pPr>
          <w:bookmarkStart w:id="4" w:name="_Hlk16671574"/>
          <w:r w:rsidRPr="007E66B3">
            <w:rPr>
              <w:rFonts w:ascii="Franklin Gothic Demi" w:hAnsi="Franklin Gothic Demi"/>
              <w:color w:val="294635"/>
            </w:rPr>
            <w:t>LEADERSHIP</w:t>
          </w:r>
          <w:r w:rsidRPr="007E66B3">
            <w:rPr>
              <w:rFonts w:ascii="Franklin Gothic Demi" w:hAnsi="Franklin Gothic Demi" w:cs="Arial"/>
              <w:color w:val="294635"/>
            </w:rPr>
            <w:t xml:space="preserve"> </w:t>
          </w:r>
          <w:r w:rsidRPr="007E66B3">
            <w:rPr>
              <w:rFonts w:ascii="Franklin Gothic Demi" w:hAnsi="Franklin Gothic Demi" w:cs="Arial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707271"/>
            </w:rPr>
            <w:t xml:space="preserve">SUPPORT </w:t>
          </w:r>
          <w:r w:rsidRPr="007E66B3">
            <w:rPr>
              <w:rFonts w:ascii="Franklin Gothic Demi" w:hAnsi="Franklin Gothic Demi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004A88"/>
            </w:rPr>
            <w:t>OVERSIGHT</w:t>
          </w:r>
        </w:p>
        <w:p w14:paraId="5CFBA26A" w14:textId="77777777" w:rsidR="00662AB3" w:rsidRDefault="00662AB3" w:rsidP="00AC4C4C">
          <w:pPr>
            <w:pStyle w:val="AOE-Header"/>
            <w:spacing w:before="0" w:after="0"/>
            <w:jc w:val="right"/>
          </w:pPr>
          <w:r w:rsidRPr="007E66B3">
            <w:rPr>
              <w:sz w:val="23"/>
              <w:szCs w:val="23"/>
            </w:rPr>
            <w:t>(802) 828-1130</w:t>
          </w:r>
          <w:bookmarkEnd w:id="4"/>
          <w:r w:rsidRPr="007E66B3">
            <w:rPr>
              <w:sz w:val="23"/>
              <w:szCs w:val="23"/>
            </w:rPr>
            <w:t xml:space="preserve"> | education.vermont.gov</w:t>
          </w:r>
        </w:p>
      </w:tc>
    </w:tr>
    <w:bookmarkEnd w:id="0"/>
    <w:bookmarkEnd w:id="1"/>
    <w:bookmarkEnd w:id="2"/>
    <w:bookmarkEnd w:id="3"/>
  </w:tbl>
  <w:p w14:paraId="60595216" w14:textId="737FE646" w:rsidR="00AC4C4C" w:rsidRPr="00891F13" w:rsidRDefault="00AC4C4C" w:rsidP="00B07017">
    <w:pPr>
      <w:jc w:val="right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01DAE"/>
    <w:multiLevelType w:val="hybridMultilevel"/>
    <w:tmpl w:val="BAE0D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33064"/>
    <w:multiLevelType w:val="hybridMultilevel"/>
    <w:tmpl w:val="627470FC"/>
    <w:lvl w:ilvl="0" w:tplc="72FA67D8">
      <w:start w:val="1"/>
      <w:numFmt w:val="decimal"/>
      <w:pStyle w:val="AOENumberedList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644DD1"/>
    <w:multiLevelType w:val="hybridMultilevel"/>
    <w:tmpl w:val="14E04C66"/>
    <w:lvl w:ilvl="0" w:tplc="6F1C0DF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6E0248"/>
    <w:multiLevelType w:val="hybridMultilevel"/>
    <w:tmpl w:val="4322C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C314B8"/>
    <w:multiLevelType w:val="hybridMultilevel"/>
    <w:tmpl w:val="36B29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D2635B"/>
    <w:multiLevelType w:val="hybridMultilevel"/>
    <w:tmpl w:val="D0166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2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3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15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6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7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C704428"/>
    <w:multiLevelType w:val="hybridMultilevel"/>
    <w:tmpl w:val="C5640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E52BA8"/>
    <w:multiLevelType w:val="hybridMultilevel"/>
    <w:tmpl w:val="D0E80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3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5EA3E22"/>
    <w:multiLevelType w:val="hybridMultilevel"/>
    <w:tmpl w:val="C2642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CC555F"/>
    <w:multiLevelType w:val="hybridMultilevel"/>
    <w:tmpl w:val="B7748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5C3AC5"/>
    <w:multiLevelType w:val="hybridMultilevel"/>
    <w:tmpl w:val="C59EC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0" w15:restartNumberingAfterBreak="0">
    <w:nsid w:val="674E7185"/>
    <w:multiLevelType w:val="hybridMultilevel"/>
    <w:tmpl w:val="2C8E974C"/>
    <w:lvl w:ilvl="0" w:tplc="98D252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32" w15:restartNumberingAfterBreak="0">
    <w:nsid w:val="736400F8"/>
    <w:multiLevelType w:val="hybridMultilevel"/>
    <w:tmpl w:val="988E0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 w16cid:durableId="882978813">
    <w:abstractNumId w:val="31"/>
  </w:num>
  <w:num w:numId="2" w16cid:durableId="844515461">
    <w:abstractNumId w:val="16"/>
  </w:num>
  <w:num w:numId="3" w16cid:durableId="506596693">
    <w:abstractNumId w:val="29"/>
  </w:num>
  <w:num w:numId="4" w16cid:durableId="1373848443">
    <w:abstractNumId w:val="23"/>
  </w:num>
  <w:num w:numId="5" w16cid:durableId="814369998">
    <w:abstractNumId w:val="24"/>
  </w:num>
  <w:num w:numId="6" w16cid:durableId="1841264428">
    <w:abstractNumId w:val="6"/>
  </w:num>
  <w:num w:numId="7" w16cid:durableId="292830574">
    <w:abstractNumId w:val="1"/>
  </w:num>
  <w:num w:numId="8" w16cid:durableId="1947227128">
    <w:abstractNumId w:val="17"/>
  </w:num>
  <w:num w:numId="9" w16cid:durableId="1472215420">
    <w:abstractNumId w:val="22"/>
  </w:num>
  <w:num w:numId="10" w16cid:durableId="1065026294">
    <w:abstractNumId w:val="33"/>
  </w:num>
  <w:num w:numId="11" w16cid:durableId="1982494280">
    <w:abstractNumId w:val="19"/>
  </w:num>
  <w:num w:numId="12" w16cid:durableId="1866672678">
    <w:abstractNumId w:val="11"/>
  </w:num>
  <w:num w:numId="13" w16cid:durableId="631132980">
    <w:abstractNumId w:val="35"/>
  </w:num>
  <w:num w:numId="14" w16cid:durableId="1650137980">
    <w:abstractNumId w:val="12"/>
  </w:num>
  <w:num w:numId="15" w16cid:durableId="618269542">
    <w:abstractNumId w:val="34"/>
  </w:num>
  <w:num w:numId="16" w16cid:durableId="502014230">
    <w:abstractNumId w:val="5"/>
  </w:num>
  <w:num w:numId="17" w16cid:durableId="894195042">
    <w:abstractNumId w:val="8"/>
  </w:num>
  <w:num w:numId="18" w16cid:durableId="840705411">
    <w:abstractNumId w:val="20"/>
  </w:num>
  <w:num w:numId="19" w16cid:durableId="1289818218">
    <w:abstractNumId w:val="25"/>
  </w:num>
  <w:num w:numId="20" w16cid:durableId="1887835891">
    <w:abstractNumId w:val="14"/>
  </w:num>
  <w:num w:numId="21" w16cid:durableId="1435903790">
    <w:abstractNumId w:val="15"/>
  </w:num>
  <w:num w:numId="22" w16cid:durableId="1909728122">
    <w:abstractNumId w:val="13"/>
  </w:num>
  <w:num w:numId="23" w16cid:durableId="1214537189">
    <w:abstractNumId w:val="2"/>
  </w:num>
  <w:num w:numId="24" w16cid:durableId="607347842">
    <w:abstractNumId w:val="30"/>
  </w:num>
  <w:num w:numId="25" w16cid:durableId="472410621">
    <w:abstractNumId w:val="2"/>
  </w:num>
  <w:num w:numId="26" w16cid:durableId="1773160046">
    <w:abstractNumId w:val="3"/>
  </w:num>
  <w:num w:numId="27" w16cid:durableId="279455122">
    <w:abstractNumId w:val="27"/>
  </w:num>
  <w:num w:numId="28" w16cid:durableId="1702784921">
    <w:abstractNumId w:val="28"/>
  </w:num>
  <w:num w:numId="29" w16cid:durableId="1178617621">
    <w:abstractNumId w:val="18"/>
  </w:num>
  <w:num w:numId="30" w16cid:durableId="1476794500">
    <w:abstractNumId w:val="9"/>
  </w:num>
  <w:num w:numId="31" w16cid:durableId="1005937832">
    <w:abstractNumId w:val="0"/>
  </w:num>
  <w:num w:numId="32" w16cid:durableId="282882954">
    <w:abstractNumId w:val="26"/>
  </w:num>
  <w:num w:numId="33" w16cid:durableId="365565088">
    <w:abstractNumId w:val="21"/>
  </w:num>
  <w:num w:numId="34" w16cid:durableId="1339387221">
    <w:abstractNumId w:val="10"/>
  </w:num>
  <w:num w:numId="35" w16cid:durableId="14775580">
    <w:abstractNumId w:val="4"/>
  </w:num>
  <w:num w:numId="36" w16cid:durableId="630787779">
    <w:abstractNumId w:val="32"/>
  </w:num>
  <w:num w:numId="37" w16cid:durableId="1778131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jIzNTY3MDQxNDU0MLJQ0lEKTi0uzszPAykwqgUAr8L6LCwAAAA="/>
  </w:docVars>
  <w:rsids>
    <w:rsidRoot w:val="00872743"/>
    <w:rsid w:val="00002EE5"/>
    <w:rsid w:val="00011117"/>
    <w:rsid w:val="00014C8E"/>
    <w:rsid w:val="000255C6"/>
    <w:rsid w:val="00030823"/>
    <w:rsid w:val="000310B4"/>
    <w:rsid w:val="000321FC"/>
    <w:rsid w:val="00042FE5"/>
    <w:rsid w:val="000539A7"/>
    <w:rsid w:val="00062DFA"/>
    <w:rsid w:val="00074E4B"/>
    <w:rsid w:val="000806B4"/>
    <w:rsid w:val="00080FAD"/>
    <w:rsid w:val="0008301F"/>
    <w:rsid w:val="0008376C"/>
    <w:rsid w:val="000867AE"/>
    <w:rsid w:val="000978C9"/>
    <w:rsid w:val="000B3621"/>
    <w:rsid w:val="000C6B16"/>
    <w:rsid w:val="000D17D9"/>
    <w:rsid w:val="000D71FE"/>
    <w:rsid w:val="000F01A3"/>
    <w:rsid w:val="000F3A23"/>
    <w:rsid w:val="000F7F54"/>
    <w:rsid w:val="00100DDB"/>
    <w:rsid w:val="00102EA8"/>
    <w:rsid w:val="00104EFB"/>
    <w:rsid w:val="00116342"/>
    <w:rsid w:val="001241E8"/>
    <w:rsid w:val="001247DC"/>
    <w:rsid w:val="001254EE"/>
    <w:rsid w:val="00134094"/>
    <w:rsid w:val="00136C56"/>
    <w:rsid w:val="001451F9"/>
    <w:rsid w:val="00147A67"/>
    <w:rsid w:val="00161F11"/>
    <w:rsid w:val="001645D6"/>
    <w:rsid w:val="0017612B"/>
    <w:rsid w:val="0017782F"/>
    <w:rsid w:val="00193819"/>
    <w:rsid w:val="001A0023"/>
    <w:rsid w:val="001A5B72"/>
    <w:rsid w:val="001C1F88"/>
    <w:rsid w:val="001C25E3"/>
    <w:rsid w:val="001C6373"/>
    <w:rsid w:val="001C6ED4"/>
    <w:rsid w:val="001D07C0"/>
    <w:rsid w:val="001D11ED"/>
    <w:rsid w:val="001D35CB"/>
    <w:rsid w:val="001E444C"/>
    <w:rsid w:val="001E67EA"/>
    <w:rsid w:val="001E7FBE"/>
    <w:rsid w:val="001F22D0"/>
    <w:rsid w:val="001F4BA5"/>
    <w:rsid w:val="001F723C"/>
    <w:rsid w:val="00204A8C"/>
    <w:rsid w:val="002112F8"/>
    <w:rsid w:val="00217F09"/>
    <w:rsid w:val="002214B1"/>
    <w:rsid w:val="00221659"/>
    <w:rsid w:val="002237E0"/>
    <w:rsid w:val="00227B09"/>
    <w:rsid w:val="00231D57"/>
    <w:rsid w:val="00236A73"/>
    <w:rsid w:val="00237F3C"/>
    <w:rsid w:val="00241ED6"/>
    <w:rsid w:val="0024600A"/>
    <w:rsid w:val="0024786D"/>
    <w:rsid w:val="002478E2"/>
    <w:rsid w:val="00251B3F"/>
    <w:rsid w:val="00256309"/>
    <w:rsid w:val="00260558"/>
    <w:rsid w:val="00265643"/>
    <w:rsid w:val="00272C05"/>
    <w:rsid w:val="002755DD"/>
    <w:rsid w:val="002768DB"/>
    <w:rsid w:val="002768E8"/>
    <w:rsid w:val="00277BD5"/>
    <w:rsid w:val="0028008B"/>
    <w:rsid w:val="0028626E"/>
    <w:rsid w:val="002A0C9D"/>
    <w:rsid w:val="002A0D3F"/>
    <w:rsid w:val="002A25AE"/>
    <w:rsid w:val="002A3445"/>
    <w:rsid w:val="002B0C9B"/>
    <w:rsid w:val="002B70A1"/>
    <w:rsid w:val="002C249A"/>
    <w:rsid w:val="002C2B80"/>
    <w:rsid w:val="002C2D1A"/>
    <w:rsid w:val="002C3428"/>
    <w:rsid w:val="002D6A73"/>
    <w:rsid w:val="002D7238"/>
    <w:rsid w:val="002E0106"/>
    <w:rsid w:val="002E2420"/>
    <w:rsid w:val="002E3710"/>
    <w:rsid w:val="002E7667"/>
    <w:rsid w:val="002E7E11"/>
    <w:rsid w:val="002F0A93"/>
    <w:rsid w:val="002F3280"/>
    <w:rsid w:val="002F3AEE"/>
    <w:rsid w:val="002F7E75"/>
    <w:rsid w:val="003007F7"/>
    <w:rsid w:val="00302C74"/>
    <w:rsid w:val="00310416"/>
    <w:rsid w:val="00314055"/>
    <w:rsid w:val="0032079B"/>
    <w:rsid w:val="00326074"/>
    <w:rsid w:val="00326DCA"/>
    <w:rsid w:val="003274F5"/>
    <w:rsid w:val="003275FD"/>
    <w:rsid w:val="00332368"/>
    <w:rsid w:val="00333D92"/>
    <w:rsid w:val="00334D48"/>
    <w:rsid w:val="00340C04"/>
    <w:rsid w:val="00345106"/>
    <w:rsid w:val="003834FF"/>
    <w:rsid w:val="003977EC"/>
    <w:rsid w:val="003A64E4"/>
    <w:rsid w:val="003B1BCA"/>
    <w:rsid w:val="003B1EAA"/>
    <w:rsid w:val="003B760D"/>
    <w:rsid w:val="003B7F81"/>
    <w:rsid w:val="003D0155"/>
    <w:rsid w:val="003D090F"/>
    <w:rsid w:val="003D7DD2"/>
    <w:rsid w:val="003E69DB"/>
    <w:rsid w:val="003E736C"/>
    <w:rsid w:val="003E7571"/>
    <w:rsid w:val="004062C7"/>
    <w:rsid w:val="00406625"/>
    <w:rsid w:val="00410700"/>
    <w:rsid w:val="00411A2D"/>
    <w:rsid w:val="0042100F"/>
    <w:rsid w:val="00421C81"/>
    <w:rsid w:val="00425126"/>
    <w:rsid w:val="00442899"/>
    <w:rsid w:val="00443908"/>
    <w:rsid w:val="004448EC"/>
    <w:rsid w:val="00444A7A"/>
    <w:rsid w:val="004460D4"/>
    <w:rsid w:val="0045180B"/>
    <w:rsid w:val="00454413"/>
    <w:rsid w:val="004709A4"/>
    <w:rsid w:val="0047398B"/>
    <w:rsid w:val="004739FF"/>
    <w:rsid w:val="00482198"/>
    <w:rsid w:val="00484A92"/>
    <w:rsid w:val="00490247"/>
    <w:rsid w:val="004916FF"/>
    <w:rsid w:val="004A2B50"/>
    <w:rsid w:val="004A640E"/>
    <w:rsid w:val="004A7AD0"/>
    <w:rsid w:val="004B7F41"/>
    <w:rsid w:val="004C3887"/>
    <w:rsid w:val="004C627F"/>
    <w:rsid w:val="004C7E1E"/>
    <w:rsid w:val="004D05EB"/>
    <w:rsid w:val="004D1880"/>
    <w:rsid w:val="004D42A1"/>
    <w:rsid w:val="004E0D87"/>
    <w:rsid w:val="004F28C2"/>
    <w:rsid w:val="004F6730"/>
    <w:rsid w:val="00500232"/>
    <w:rsid w:val="00505A69"/>
    <w:rsid w:val="00512607"/>
    <w:rsid w:val="0052538E"/>
    <w:rsid w:val="005269E1"/>
    <w:rsid w:val="00536AA0"/>
    <w:rsid w:val="005425AA"/>
    <w:rsid w:val="005464E9"/>
    <w:rsid w:val="0055270E"/>
    <w:rsid w:val="005540B9"/>
    <w:rsid w:val="0056248D"/>
    <w:rsid w:val="0056445E"/>
    <w:rsid w:val="00566B8A"/>
    <w:rsid w:val="0056727F"/>
    <w:rsid w:val="00575711"/>
    <w:rsid w:val="00580346"/>
    <w:rsid w:val="00580AF5"/>
    <w:rsid w:val="0059538A"/>
    <w:rsid w:val="00595F2B"/>
    <w:rsid w:val="00596323"/>
    <w:rsid w:val="005A170B"/>
    <w:rsid w:val="005A2F07"/>
    <w:rsid w:val="005A367C"/>
    <w:rsid w:val="005A62A7"/>
    <w:rsid w:val="005B5528"/>
    <w:rsid w:val="005B61CD"/>
    <w:rsid w:val="005C0A3C"/>
    <w:rsid w:val="005C0FB7"/>
    <w:rsid w:val="005C3AC6"/>
    <w:rsid w:val="005C6ACB"/>
    <w:rsid w:val="005D1A81"/>
    <w:rsid w:val="005D7389"/>
    <w:rsid w:val="005D7ABB"/>
    <w:rsid w:val="005E2E84"/>
    <w:rsid w:val="005F2832"/>
    <w:rsid w:val="00602CE7"/>
    <w:rsid w:val="006055C1"/>
    <w:rsid w:val="006057B2"/>
    <w:rsid w:val="006062D9"/>
    <w:rsid w:val="00610A27"/>
    <w:rsid w:val="0062055D"/>
    <w:rsid w:val="00626212"/>
    <w:rsid w:val="0063049A"/>
    <w:rsid w:val="00635A00"/>
    <w:rsid w:val="00651E8D"/>
    <w:rsid w:val="00654B35"/>
    <w:rsid w:val="00656D51"/>
    <w:rsid w:val="00662593"/>
    <w:rsid w:val="00662AB3"/>
    <w:rsid w:val="006703F6"/>
    <w:rsid w:val="00675C68"/>
    <w:rsid w:val="006935B7"/>
    <w:rsid w:val="00693E2B"/>
    <w:rsid w:val="0069467C"/>
    <w:rsid w:val="0069734D"/>
    <w:rsid w:val="006A044D"/>
    <w:rsid w:val="006A2AF6"/>
    <w:rsid w:val="006B10E8"/>
    <w:rsid w:val="006C29AA"/>
    <w:rsid w:val="006C4CF5"/>
    <w:rsid w:val="006D0DC6"/>
    <w:rsid w:val="006D13D9"/>
    <w:rsid w:val="006F5080"/>
    <w:rsid w:val="006F698F"/>
    <w:rsid w:val="006F6D98"/>
    <w:rsid w:val="00710FE3"/>
    <w:rsid w:val="00715A0D"/>
    <w:rsid w:val="00721DF9"/>
    <w:rsid w:val="00727C7F"/>
    <w:rsid w:val="00734368"/>
    <w:rsid w:val="00746838"/>
    <w:rsid w:val="00746A9A"/>
    <w:rsid w:val="00747E9E"/>
    <w:rsid w:val="00760DCE"/>
    <w:rsid w:val="00766611"/>
    <w:rsid w:val="0077034A"/>
    <w:rsid w:val="00774ECD"/>
    <w:rsid w:val="00781CCF"/>
    <w:rsid w:val="007825CA"/>
    <w:rsid w:val="007914E1"/>
    <w:rsid w:val="007963EC"/>
    <w:rsid w:val="00796D5F"/>
    <w:rsid w:val="007A4182"/>
    <w:rsid w:val="007B1CC1"/>
    <w:rsid w:val="007B2102"/>
    <w:rsid w:val="007B6121"/>
    <w:rsid w:val="007C3D32"/>
    <w:rsid w:val="007C607A"/>
    <w:rsid w:val="007C74BE"/>
    <w:rsid w:val="007D17B1"/>
    <w:rsid w:val="007D1FBF"/>
    <w:rsid w:val="007D5E67"/>
    <w:rsid w:val="007E2F78"/>
    <w:rsid w:val="007E3BD6"/>
    <w:rsid w:val="0080036F"/>
    <w:rsid w:val="008026C4"/>
    <w:rsid w:val="00804ED3"/>
    <w:rsid w:val="00815A05"/>
    <w:rsid w:val="00820288"/>
    <w:rsid w:val="0082162E"/>
    <w:rsid w:val="00823943"/>
    <w:rsid w:val="00826203"/>
    <w:rsid w:val="00841150"/>
    <w:rsid w:val="00842667"/>
    <w:rsid w:val="00844DAC"/>
    <w:rsid w:val="00851A36"/>
    <w:rsid w:val="008533A2"/>
    <w:rsid w:val="00865A62"/>
    <w:rsid w:val="00872743"/>
    <w:rsid w:val="00873D10"/>
    <w:rsid w:val="0087647A"/>
    <w:rsid w:val="008828FA"/>
    <w:rsid w:val="00884B62"/>
    <w:rsid w:val="00891F13"/>
    <w:rsid w:val="008A0832"/>
    <w:rsid w:val="008A5F49"/>
    <w:rsid w:val="008C332D"/>
    <w:rsid w:val="008C492D"/>
    <w:rsid w:val="008E5001"/>
    <w:rsid w:val="008F0FE5"/>
    <w:rsid w:val="008F26CA"/>
    <w:rsid w:val="008F275E"/>
    <w:rsid w:val="008F27B0"/>
    <w:rsid w:val="008F4CF7"/>
    <w:rsid w:val="008F6F90"/>
    <w:rsid w:val="009033F3"/>
    <w:rsid w:val="00903F2B"/>
    <w:rsid w:val="00905C38"/>
    <w:rsid w:val="009077C5"/>
    <w:rsid w:val="00920EEB"/>
    <w:rsid w:val="0092656D"/>
    <w:rsid w:val="00937F53"/>
    <w:rsid w:val="00937FFC"/>
    <w:rsid w:val="0094350D"/>
    <w:rsid w:val="009465EC"/>
    <w:rsid w:val="0094739A"/>
    <w:rsid w:val="009560DB"/>
    <w:rsid w:val="00961A6D"/>
    <w:rsid w:val="00961CDA"/>
    <w:rsid w:val="009640C8"/>
    <w:rsid w:val="00985598"/>
    <w:rsid w:val="00996818"/>
    <w:rsid w:val="009A0DF6"/>
    <w:rsid w:val="009A4BD4"/>
    <w:rsid w:val="009B00A2"/>
    <w:rsid w:val="009B6772"/>
    <w:rsid w:val="009B6ED2"/>
    <w:rsid w:val="009C2889"/>
    <w:rsid w:val="009C392E"/>
    <w:rsid w:val="009C410C"/>
    <w:rsid w:val="009C4635"/>
    <w:rsid w:val="009C53EB"/>
    <w:rsid w:val="009D24B2"/>
    <w:rsid w:val="009D34F3"/>
    <w:rsid w:val="009D4528"/>
    <w:rsid w:val="009E0D31"/>
    <w:rsid w:val="009E1707"/>
    <w:rsid w:val="009E19EB"/>
    <w:rsid w:val="009E5B06"/>
    <w:rsid w:val="009F78EA"/>
    <w:rsid w:val="00A01627"/>
    <w:rsid w:val="00A10C3F"/>
    <w:rsid w:val="00A1111B"/>
    <w:rsid w:val="00A1547A"/>
    <w:rsid w:val="00A211A8"/>
    <w:rsid w:val="00A22D22"/>
    <w:rsid w:val="00A24AEB"/>
    <w:rsid w:val="00A25B8E"/>
    <w:rsid w:val="00A32A2F"/>
    <w:rsid w:val="00A33412"/>
    <w:rsid w:val="00A40E16"/>
    <w:rsid w:val="00A513A7"/>
    <w:rsid w:val="00A604E2"/>
    <w:rsid w:val="00A638FE"/>
    <w:rsid w:val="00A67F96"/>
    <w:rsid w:val="00A908A5"/>
    <w:rsid w:val="00A92164"/>
    <w:rsid w:val="00A9790E"/>
    <w:rsid w:val="00AA0207"/>
    <w:rsid w:val="00AA42E5"/>
    <w:rsid w:val="00AB426A"/>
    <w:rsid w:val="00AC4C4C"/>
    <w:rsid w:val="00AC7241"/>
    <w:rsid w:val="00AC72CC"/>
    <w:rsid w:val="00AC7B5B"/>
    <w:rsid w:val="00AD08E3"/>
    <w:rsid w:val="00AD1A62"/>
    <w:rsid w:val="00AD4B66"/>
    <w:rsid w:val="00AE0C5C"/>
    <w:rsid w:val="00AE1740"/>
    <w:rsid w:val="00AE1F34"/>
    <w:rsid w:val="00AE3291"/>
    <w:rsid w:val="00AE58CB"/>
    <w:rsid w:val="00AF33BA"/>
    <w:rsid w:val="00AF600F"/>
    <w:rsid w:val="00AF602B"/>
    <w:rsid w:val="00B01BE1"/>
    <w:rsid w:val="00B03DC1"/>
    <w:rsid w:val="00B04C63"/>
    <w:rsid w:val="00B07017"/>
    <w:rsid w:val="00B114D1"/>
    <w:rsid w:val="00B15041"/>
    <w:rsid w:val="00B20740"/>
    <w:rsid w:val="00B24BA0"/>
    <w:rsid w:val="00B25BE2"/>
    <w:rsid w:val="00B25D38"/>
    <w:rsid w:val="00B25DEC"/>
    <w:rsid w:val="00B46917"/>
    <w:rsid w:val="00B47121"/>
    <w:rsid w:val="00B50F50"/>
    <w:rsid w:val="00B540C0"/>
    <w:rsid w:val="00B6001B"/>
    <w:rsid w:val="00B6434E"/>
    <w:rsid w:val="00B66234"/>
    <w:rsid w:val="00B679AF"/>
    <w:rsid w:val="00B752F3"/>
    <w:rsid w:val="00B75C3A"/>
    <w:rsid w:val="00B915D9"/>
    <w:rsid w:val="00B95791"/>
    <w:rsid w:val="00BA3B50"/>
    <w:rsid w:val="00BA48E9"/>
    <w:rsid w:val="00BA7205"/>
    <w:rsid w:val="00BA7905"/>
    <w:rsid w:val="00BB4393"/>
    <w:rsid w:val="00BC0CD8"/>
    <w:rsid w:val="00BC2A4B"/>
    <w:rsid w:val="00BC6DE3"/>
    <w:rsid w:val="00BD7ABE"/>
    <w:rsid w:val="00BE3F84"/>
    <w:rsid w:val="00BE43B0"/>
    <w:rsid w:val="00C01AD7"/>
    <w:rsid w:val="00C04FA8"/>
    <w:rsid w:val="00C06AD7"/>
    <w:rsid w:val="00C07295"/>
    <w:rsid w:val="00C109A3"/>
    <w:rsid w:val="00C11195"/>
    <w:rsid w:val="00C13786"/>
    <w:rsid w:val="00C1418A"/>
    <w:rsid w:val="00C17E49"/>
    <w:rsid w:val="00C334F4"/>
    <w:rsid w:val="00C33BB5"/>
    <w:rsid w:val="00C35A77"/>
    <w:rsid w:val="00C45437"/>
    <w:rsid w:val="00C46949"/>
    <w:rsid w:val="00C47A19"/>
    <w:rsid w:val="00C53592"/>
    <w:rsid w:val="00C640D8"/>
    <w:rsid w:val="00C712A7"/>
    <w:rsid w:val="00C82D93"/>
    <w:rsid w:val="00C973C7"/>
    <w:rsid w:val="00C97C17"/>
    <w:rsid w:val="00CA71A4"/>
    <w:rsid w:val="00CA71B2"/>
    <w:rsid w:val="00CB29BB"/>
    <w:rsid w:val="00CC230C"/>
    <w:rsid w:val="00CD0275"/>
    <w:rsid w:val="00CD0D2A"/>
    <w:rsid w:val="00CD21BC"/>
    <w:rsid w:val="00CF4C35"/>
    <w:rsid w:val="00CF4EFE"/>
    <w:rsid w:val="00CF50E7"/>
    <w:rsid w:val="00CF74E6"/>
    <w:rsid w:val="00D04EC2"/>
    <w:rsid w:val="00D064CA"/>
    <w:rsid w:val="00D07AE7"/>
    <w:rsid w:val="00D12391"/>
    <w:rsid w:val="00D22EA0"/>
    <w:rsid w:val="00D26673"/>
    <w:rsid w:val="00D33781"/>
    <w:rsid w:val="00D33F20"/>
    <w:rsid w:val="00D41020"/>
    <w:rsid w:val="00D42A50"/>
    <w:rsid w:val="00D4339A"/>
    <w:rsid w:val="00D45A93"/>
    <w:rsid w:val="00D543A8"/>
    <w:rsid w:val="00D54616"/>
    <w:rsid w:val="00D6125D"/>
    <w:rsid w:val="00D65661"/>
    <w:rsid w:val="00D66474"/>
    <w:rsid w:val="00D67829"/>
    <w:rsid w:val="00D705EB"/>
    <w:rsid w:val="00D72AAF"/>
    <w:rsid w:val="00D85D7F"/>
    <w:rsid w:val="00D861D8"/>
    <w:rsid w:val="00D90CEA"/>
    <w:rsid w:val="00D974CC"/>
    <w:rsid w:val="00DA4954"/>
    <w:rsid w:val="00DB5953"/>
    <w:rsid w:val="00DC0B2A"/>
    <w:rsid w:val="00DC17CA"/>
    <w:rsid w:val="00DC3C47"/>
    <w:rsid w:val="00DE291E"/>
    <w:rsid w:val="00DE7FA2"/>
    <w:rsid w:val="00DF2D6E"/>
    <w:rsid w:val="00DF7882"/>
    <w:rsid w:val="00DF7A10"/>
    <w:rsid w:val="00E2171D"/>
    <w:rsid w:val="00E231C2"/>
    <w:rsid w:val="00E2648A"/>
    <w:rsid w:val="00E26C3C"/>
    <w:rsid w:val="00E30534"/>
    <w:rsid w:val="00E43C09"/>
    <w:rsid w:val="00E535FD"/>
    <w:rsid w:val="00E56840"/>
    <w:rsid w:val="00E57C93"/>
    <w:rsid w:val="00E606BA"/>
    <w:rsid w:val="00E60EEA"/>
    <w:rsid w:val="00E65600"/>
    <w:rsid w:val="00E773E9"/>
    <w:rsid w:val="00E8363B"/>
    <w:rsid w:val="00E916B5"/>
    <w:rsid w:val="00E9189B"/>
    <w:rsid w:val="00E9578A"/>
    <w:rsid w:val="00E968E6"/>
    <w:rsid w:val="00EA3B40"/>
    <w:rsid w:val="00EB6BEC"/>
    <w:rsid w:val="00EB7DF0"/>
    <w:rsid w:val="00ED3A89"/>
    <w:rsid w:val="00ED49D5"/>
    <w:rsid w:val="00EE1F85"/>
    <w:rsid w:val="00EF1A6C"/>
    <w:rsid w:val="00EF73FF"/>
    <w:rsid w:val="00F13432"/>
    <w:rsid w:val="00F161BB"/>
    <w:rsid w:val="00F234A0"/>
    <w:rsid w:val="00F263F8"/>
    <w:rsid w:val="00F27DD5"/>
    <w:rsid w:val="00F40295"/>
    <w:rsid w:val="00F41E27"/>
    <w:rsid w:val="00F53DD2"/>
    <w:rsid w:val="00F565A1"/>
    <w:rsid w:val="00F6476F"/>
    <w:rsid w:val="00F65CB1"/>
    <w:rsid w:val="00F661E5"/>
    <w:rsid w:val="00F71208"/>
    <w:rsid w:val="00F76AD8"/>
    <w:rsid w:val="00F81A0A"/>
    <w:rsid w:val="00F90A87"/>
    <w:rsid w:val="00FA084B"/>
    <w:rsid w:val="00FA343D"/>
    <w:rsid w:val="00FA47FB"/>
    <w:rsid w:val="00FB32E3"/>
    <w:rsid w:val="00FC4B86"/>
    <w:rsid w:val="00FC7253"/>
    <w:rsid w:val="00FD0003"/>
    <w:rsid w:val="00FD16CE"/>
    <w:rsid w:val="00FD490B"/>
    <w:rsid w:val="00FE2356"/>
    <w:rsid w:val="00FF1931"/>
    <w:rsid w:val="00FF36CB"/>
    <w:rsid w:val="00FF3CC2"/>
    <w:rsid w:val="00FF7E65"/>
    <w:rsid w:val="176AD781"/>
    <w:rsid w:val="1AC872F4"/>
    <w:rsid w:val="35A16E22"/>
    <w:rsid w:val="5E326E86"/>
    <w:rsid w:val="6359A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9D8B59"/>
  <w15:docId w15:val="{FE701373-9978-4B72-88DE-94605631B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OE - Normal"/>
    <w:qFormat/>
    <w:rsid w:val="005F2832"/>
    <w:pPr>
      <w:spacing w:before="120" w:after="120" w:line="264" w:lineRule="auto"/>
    </w:pPr>
    <w:rPr>
      <w:rFonts w:ascii="Arial" w:eastAsia="Times New Roman" w:hAnsi="Arial" w:cs="Calibri"/>
      <w:bCs/>
      <w:sz w:val="24"/>
      <w:szCs w:val="24"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4F28C2"/>
    <w:pPr>
      <w:spacing w:before="240"/>
      <w:outlineLvl w:val="0"/>
    </w:pPr>
    <w:rPr>
      <w:rFonts w:ascii="Franklin Gothic Heavy" w:hAnsi="Franklin Gothic Heavy"/>
      <w:bCs w:val="0"/>
      <w:sz w:val="36"/>
      <w:szCs w:val="36"/>
    </w:rPr>
  </w:style>
  <w:style w:type="paragraph" w:styleId="Heading2">
    <w:name w:val="heading 2"/>
    <w:aliases w:val="AOE - Heading 2"/>
    <w:basedOn w:val="Normal"/>
    <w:next w:val="Normal"/>
    <w:link w:val="Heading2Char"/>
    <w:uiPriority w:val="9"/>
    <w:unhideWhenUsed/>
    <w:qFormat/>
    <w:rsid w:val="005F2832"/>
    <w:pPr>
      <w:spacing w:before="240"/>
      <w:outlineLvl w:val="1"/>
    </w:pPr>
    <w:rPr>
      <w:rFonts w:ascii="Franklin Gothic Demi" w:hAnsi="Franklin Gothic Demi"/>
      <w:bCs w:val="0"/>
      <w:sz w:val="28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BA48E9"/>
    <w:pPr>
      <w:ind w:left="720"/>
      <w:outlineLvl w:val="2"/>
    </w:pPr>
    <w:rPr>
      <w:rFonts w:ascii="Franklin Gothic Heavy" w:hAnsi="Franklin Gothic Heavy"/>
      <w:sz w:val="24"/>
    </w:rPr>
  </w:style>
  <w:style w:type="paragraph" w:styleId="Heading4">
    <w:name w:val="heading 4"/>
    <w:aliases w:val="AOE Heading 4"/>
    <w:basedOn w:val="Heading3"/>
    <w:next w:val="Normal"/>
    <w:link w:val="Heading4Char"/>
    <w:autoRedefine/>
    <w:uiPriority w:val="9"/>
    <w:unhideWhenUsed/>
    <w:qFormat/>
    <w:rsid w:val="00C640D8"/>
    <w:pPr>
      <w:keepNext/>
      <w:keepLines/>
      <w:spacing w:before="200"/>
      <w:ind w:left="0"/>
      <w:outlineLvl w:val="3"/>
    </w:pPr>
    <w:rPr>
      <w:rFonts w:ascii="Franklin Gothic Medium" w:eastAsiaTheme="majorEastAsia" w:hAnsi="Franklin Gothic Medium" w:cstheme="majorBidi"/>
      <w:b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4460D4"/>
    <w:pPr>
      <w:tabs>
        <w:tab w:val="left" w:pos="4680"/>
        <w:tab w:val="right" w:pos="9360"/>
      </w:tabs>
      <w:spacing w:before="0" w:after="0" w:line="240" w:lineRule="auto"/>
    </w:pPr>
    <w:rPr>
      <w:rFonts w:eastAsiaTheme="minorHAnsi" w:cstheme="minorBid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460D4"/>
    <w:rPr>
      <w:rFonts w:ascii="Palatino Linotype" w:hAnsi="Palatino Linotype"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4F28C2"/>
    <w:rPr>
      <w:rFonts w:ascii="Franklin Gothic Heavy" w:eastAsia="Times New Roman" w:hAnsi="Franklin Gothic Heavy" w:cs="Calibri"/>
      <w:sz w:val="36"/>
      <w:szCs w:val="36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662AB3"/>
    <w:pPr>
      <w:spacing w:before="360" w:after="240" w:line="276" w:lineRule="auto"/>
      <w:jc w:val="center"/>
    </w:pPr>
    <w:rPr>
      <w:rFonts w:ascii="Franklin Gothic Heavy" w:hAnsi="Franklin Gothic Heavy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662AB3"/>
    <w:rPr>
      <w:rFonts w:ascii="Franklin Gothic Heavy" w:eastAsia="Times New Roman" w:hAnsi="Franklin Gothic Heavy" w:cs="Calibri"/>
      <w:bCs/>
      <w:sz w:val="36"/>
      <w:szCs w:val="24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5F2832"/>
    <w:rPr>
      <w:rFonts w:ascii="Franklin Gothic Demi" w:eastAsia="Times New Roman" w:hAnsi="Franklin Gothic Demi" w:cs="Calibri"/>
      <w:sz w:val="28"/>
      <w:szCs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BA48E9"/>
    <w:rPr>
      <w:rFonts w:ascii="Franklin Gothic Heavy" w:eastAsia="Times New Roman" w:hAnsi="Franklin Gothic Heavy" w:cs="Calibri"/>
      <w:sz w:val="24"/>
      <w:szCs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rsid w:val="00C640D8"/>
    <w:rPr>
      <w:rFonts w:ascii="Franklin Gothic Medium" w:eastAsiaTheme="majorEastAsia" w:hAnsi="Franklin Gothic Medium" w:cstheme="majorBidi"/>
      <w:bCs/>
      <w:color w:val="000000" w:themeColor="text1"/>
      <w:sz w:val="24"/>
      <w:szCs w:val="24"/>
    </w:rPr>
  </w:style>
  <w:style w:type="paragraph" w:customStyle="1" w:styleId="AOEBulletedList">
    <w:name w:val="AOE Bulleted List"/>
    <w:basedOn w:val="ListParagraph"/>
    <w:link w:val="AOEBulletedListChar"/>
    <w:qFormat/>
    <w:rsid w:val="00844DAC"/>
    <w:pPr>
      <w:numPr>
        <w:numId w:val="23"/>
      </w:numPr>
      <w:spacing w:line="252" w:lineRule="auto"/>
    </w:pPr>
    <w:rPr>
      <w:rFonts w:ascii="Arial" w:hAnsi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844DAC"/>
    <w:rPr>
      <w:rFonts w:ascii="Arial" w:eastAsiaTheme="minorEastAsia" w:hAnsi="Arial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8A0832"/>
    <w:pPr>
      <w:numPr>
        <w:numId w:val="26"/>
      </w:numPr>
    </w:pPr>
  </w:style>
  <w:style w:type="character" w:customStyle="1" w:styleId="AOENumberedListChar">
    <w:name w:val="AOE Numbered List Char"/>
    <w:basedOn w:val="AOEBulletedListChar"/>
    <w:link w:val="AOENumberedList"/>
    <w:rsid w:val="008A0832"/>
    <w:rPr>
      <w:rFonts w:ascii="Palatino Linotype" w:eastAsiaTheme="minorEastAsia" w:hAnsi="Palatino Linotype" w:cs="Calibri"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D1880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47A67"/>
    <w:pPr>
      <w:spacing w:before="0" w:after="0" w:line="240" w:lineRule="auto"/>
    </w:pPr>
    <w:rPr>
      <w:rFonts w:ascii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147A6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6C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C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C56"/>
    <w:rPr>
      <w:rFonts w:ascii="Arial" w:eastAsia="Times New Roman" w:hAnsi="Arial" w:cs="Calibri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C56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C56"/>
    <w:rPr>
      <w:rFonts w:ascii="Arial" w:eastAsia="Times New Roman" w:hAnsi="Arial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6C56"/>
    <w:pPr>
      <w:spacing w:after="0" w:line="240" w:lineRule="auto"/>
    </w:pPr>
    <w:rPr>
      <w:rFonts w:ascii="Arial" w:eastAsia="Times New Roman" w:hAnsi="Arial" w:cs="Calibri"/>
      <w:bCs/>
    </w:rPr>
  </w:style>
  <w:style w:type="character" w:customStyle="1" w:styleId="cf01">
    <w:name w:val="cf01"/>
    <w:basedOn w:val="DefaultParagraphFont"/>
    <w:rsid w:val="00F565A1"/>
    <w:rPr>
      <w:rFonts w:ascii="Segoe UI" w:hAnsi="Segoe UI" w:cs="Segoe UI" w:hint="default"/>
      <w:b/>
      <w:bCs/>
      <w:sz w:val="18"/>
      <w:szCs w:val="18"/>
    </w:rPr>
  </w:style>
  <w:style w:type="character" w:customStyle="1" w:styleId="cf11">
    <w:name w:val="cf11"/>
    <w:basedOn w:val="DefaultParagraphFont"/>
    <w:rsid w:val="00F565A1"/>
    <w:rPr>
      <w:rFonts w:ascii="Segoe UI" w:hAnsi="Segoe UI" w:cs="Segoe UI" w:hint="default"/>
      <w:sz w:val="18"/>
      <w:szCs w:val="18"/>
    </w:rPr>
  </w:style>
  <w:style w:type="paragraph" w:customStyle="1" w:styleId="paragraph">
    <w:name w:val="paragraph"/>
    <w:basedOn w:val="Normal"/>
    <w:rsid w:val="0017782F"/>
    <w:pPr>
      <w:spacing w:before="100" w:beforeAutospacing="1" w:after="100" w:afterAutospacing="1" w:line="240" w:lineRule="auto"/>
    </w:pPr>
    <w:rPr>
      <w:rFonts w:ascii="Times New Roman" w:hAnsi="Times New Roman" w:cs="Times New Roman"/>
      <w:bCs w:val="0"/>
    </w:rPr>
  </w:style>
  <w:style w:type="character" w:customStyle="1" w:styleId="normaltextrun">
    <w:name w:val="normaltextrun"/>
    <w:basedOn w:val="DefaultParagraphFont"/>
    <w:rsid w:val="0017782F"/>
  </w:style>
  <w:style w:type="character" w:customStyle="1" w:styleId="contextualspellingandgrammarerror">
    <w:name w:val="contextualspellingandgrammarerror"/>
    <w:basedOn w:val="DefaultParagraphFont"/>
    <w:rsid w:val="0017782F"/>
  </w:style>
  <w:style w:type="character" w:customStyle="1" w:styleId="eop">
    <w:name w:val="eop"/>
    <w:basedOn w:val="DefaultParagraphFont"/>
    <w:rsid w:val="001778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7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athy.scott@vermont.gov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egislature.vermont.gov/statutes/section/16/133/04012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thy.Scott\Downloads\edu-updated-basic-template-202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16B70-E579-4F20-B707-01D545EC104E}"/>
      </w:docPartPr>
      <w:docPartBody>
        <w:p w:rsidR="00CA1B85" w:rsidRDefault="00CA1B85">
          <w:r w:rsidRPr="00DE120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E0F3CD0F0C44E885263E810A36FA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056511-16E4-46CB-838F-93A9FF97A31A}"/>
      </w:docPartPr>
      <w:docPartBody>
        <w:p w:rsidR="00CA1B85" w:rsidRDefault="00D807C3" w:rsidP="00D807C3">
          <w:pPr>
            <w:pStyle w:val="15E0F3CD0F0C44E885263E810A36FAC1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Choose an item.</w:t>
          </w:r>
        </w:p>
      </w:docPartBody>
    </w:docPart>
    <w:docPart>
      <w:docPartPr>
        <w:name w:val="BD25220F1FC0464897519CAFA9FF7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5A42A0-1B81-45BA-9517-A753C62DA34B}"/>
      </w:docPartPr>
      <w:docPartBody>
        <w:p w:rsidR="00CA1B85" w:rsidRDefault="00D807C3" w:rsidP="00D807C3">
          <w:pPr>
            <w:pStyle w:val="BD25220F1FC0464897519CAFA9FF708F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4C3AAB9AF7D44BFFA7BE862CB86711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CE071-F126-4842-B9BA-F6D1273E8A33}"/>
      </w:docPartPr>
      <w:docPartBody>
        <w:p w:rsidR="00CA1B85" w:rsidRDefault="00D807C3" w:rsidP="00D807C3">
          <w:pPr>
            <w:pStyle w:val="4C3AAB9AF7D44BFFA7BE862CB86711E0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18CA15F28A684CA7BED4F275BC9513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9546DA-46AA-43BC-ACE4-4CB48EE2D223}"/>
      </w:docPartPr>
      <w:docPartBody>
        <w:p w:rsidR="00CA1B85" w:rsidRDefault="00D807C3" w:rsidP="00D807C3">
          <w:pPr>
            <w:pStyle w:val="18CA15F28A684CA7BED4F275BC951329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47232BF6909B49A29AA1B26AA7A225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199FD-690F-4E90-8BA9-EC2A787B6D63}"/>
      </w:docPartPr>
      <w:docPartBody>
        <w:p w:rsidR="00CA1B85" w:rsidRDefault="00D807C3" w:rsidP="00D807C3">
          <w:pPr>
            <w:pStyle w:val="47232BF6909B49A29AA1B26AA7A2258D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5FC275E48ECB460F9AABD2244AE2FC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B2127-A8A8-409B-ADB1-CA0F1C3335CA}"/>
      </w:docPartPr>
      <w:docPartBody>
        <w:p w:rsidR="00CA1B85" w:rsidRDefault="00D807C3" w:rsidP="00D807C3">
          <w:pPr>
            <w:pStyle w:val="5FC275E48ECB460F9AABD2244AE2FCED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C73354FA8E7847B4BB3E11E826ED1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D0A48-2F4A-41FB-AC92-6FF199E40D50}"/>
      </w:docPartPr>
      <w:docPartBody>
        <w:p w:rsidR="00CA1B85" w:rsidRDefault="00D807C3" w:rsidP="00D807C3">
          <w:pPr>
            <w:pStyle w:val="C73354FA8E7847B4BB3E11E826ED14671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ED827D11F5E54FA4B136FDFCA12D28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03A1E-BA56-4281-B9CD-1D56CB8E7D31}"/>
      </w:docPartPr>
      <w:docPartBody>
        <w:p w:rsidR="00CA1B85" w:rsidRDefault="00D807C3" w:rsidP="00D807C3">
          <w:pPr>
            <w:pStyle w:val="ED827D11F5E54FA4B136FDFCA12D28F7"/>
          </w:pPr>
          <w:r w:rsidRPr="00AE1F34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  <w:docPart>
      <w:docPartPr>
        <w:name w:val="27AE98B48CD0418DB4FEBBFF3575D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9B57B8-8510-4D7A-85E5-BB9C9D39858C}"/>
      </w:docPartPr>
      <w:docPartBody>
        <w:p w:rsidR="009A0A66" w:rsidRDefault="00D807C3" w:rsidP="00D807C3">
          <w:pPr>
            <w:pStyle w:val="27AE98B48CD0418DB4FEBBFF3575D7E81"/>
          </w:pPr>
          <w:r w:rsidRPr="00CF4C35">
            <w:rPr>
              <w:rStyle w:val="PlaceholderText"/>
              <w:rFonts w:ascii="Arial" w:eastAsiaTheme="minorHAnsi" w:hAnsi="Arial" w:cs="Arial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8E2218B9C72488E84DCBCA2C9689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868EC8-9DD3-48F2-B7B0-CAE740ED69D8}"/>
      </w:docPartPr>
      <w:docPartBody>
        <w:p w:rsidR="009A0A66" w:rsidRDefault="00D807C3" w:rsidP="00D807C3">
          <w:pPr>
            <w:pStyle w:val="48E2218B9C72488E84DCBCA2C9689E471"/>
          </w:pPr>
          <w:r w:rsidRPr="00C35A77">
            <w:rPr>
              <w:rStyle w:val="PlaceholderText"/>
              <w:rFonts w:ascii="Arial" w:eastAsiaTheme="minorHAnsi" w:hAnsi="Arial" w:cs="Arial"/>
              <w:color w:val="747474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B85"/>
    <w:rsid w:val="0058560D"/>
    <w:rsid w:val="009A0A66"/>
    <w:rsid w:val="00AC72CC"/>
    <w:rsid w:val="00B95791"/>
    <w:rsid w:val="00C47A19"/>
    <w:rsid w:val="00CA1B85"/>
    <w:rsid w:val="00D8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07C3"/>
    <w:rPr>
      <w:color w:val="808080"/>
    </w:rPr>
  </w:style>
  <w:style w:type="paragraph" w:customStyle="1" w:styleId="27AE98B48CD0418DB4FEBBFF3575D7E81">
    <w:name w:val="27AE98B48CD0418DB4FEBBFF3575D7E81"/>
    <w:rsid w:val="00D807C3"/>
    <w:pPr>
      <w:spacing w:before="360" w:after="240" w:line="276" w:lineRule="auto"/>
      <w:jc w:val="center"/>
    </w:pPr>
    <w:rPr>
      <w:rFonts w:ascii="Franklin Gothic Heavy" w:eastAsia="Times New Roman" w:hAnsi="Franklin Gothic Heavy" w:cs="Calibri"/>
      <w:bCs/>
      <w:kern w:val="0"/>
      <w:sz w:val="36"/>
      <w14:ligatures w14:val="none"/>
    </w:rPr>
  </w:style>
  <w:style w:type="paragraph" w:customStyle="1" w:styleId="ED827D11F5E54FA4B136FDFCA12D28F7">
    <w:name w:val="ED827D11F5E54FA4B136FDFCA12D28F7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BD25220F1FC0464897519CAFA9FF708F1">
    <w:name w:val="BD25220F1FC0464897519CAFA9FF708F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5FC275E48ECB460F9AABD2244AE2FCED1">
    <w:name w:val="5FC275E48ECB460F9AABD2244AE2FCED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15E0F3CD0F0C44E885263E810A36FAC11">
    <w:name w:val="15E0F3CD0F0C44E885263E810A36FAC1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4C3AAB9AF7D44BFFA7BE862CB86711E01">
    <w:name w:val="4C3AAB9AF7D44BFFA7BE862CB86711E0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18CA15F28A684CA7BED4F275BC9513291">
    <w:name w:val="18CA15F28A684CA7BED4F275BC951329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47232BF6909B49A29AA1B26AA7A2258D1">
    <w:name w:val="47232BF6909B49A29AA1B26AA7A2258D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C73354FA8E7847B4BB3E11E826ED14671">
    <w:name w:val="C73354FA8E7847B4BB3E11E826ED1467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  <w:style w:type="paragraph" w:customStyle="1" w:styleId="48E2218B9C72488E84DCBCA2C9689E471">
    <w:name w:val="48E2218B9C72488E84DCBCA2C9689E471"/>
    <w:rsid w:val="00D807C3"/>
    <w:pPr>
      <w:spacing w:before="120" w:after="200" w:line="276" w:lineRule="auto"/>
      <w:ind w:left="720"/>
      <w:contextualSpacing/>
    </w:pPr>
    <w:rPr>
      <w:rFonts w:cs="Calibri"/>
      <w:bCs/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ED036C40229242866AE1C48BA290DA" ma:contentTypeVersion="17" ma:contentTypeDescription="Create a new document." ma:contentTypeScope="" ma:versionID="af26c6731843c2eda1af7f56d54996e5">
  <xsd:schema xmlns:xsd="http://www.w3.org/2001/XMLSchema" xmlns:xs="http://www.w3.org/2001/XMLSchema" xmlns:p="http://schemas.microsoft.com/office/2006/metadata/properties" xmlns:ns1="http://schemas.microsoft.com/sharepoint/v3" xmlns:ns2="dec09d60-5f1c-4879-82f1-0610b00f5eba" xmlns:ns3="cbdbe9cc-fc1f-4c7c-ac10-32f1f9497061" targetNamespace="http://schemas.microsoft.com/office/2006/metadata/properties" ma:root="true" ma:fieldsID="413dfeb547bb2c2f26ba3e4551a3e11e" ns1:_="" ns2:_="" ns3:_="">
    <xsd:import namespace="http://schemas.microsoft.com/sharepoint/v3"/>
    <xsd:import namespace="dec09d60-5f1c-4879-82f1-0610b00f5eba"/>
    <xsd:import namespace="cbdbe9cc-fc1f-4c7c-ac10-32f1f94970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c09d60-5f1c-4879-82f1-0610b00f5e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be9cc-fc1f-4c7c-ac10-32f1f949706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f2612f2-8814-46d9-a89d-1acd64d129e0}" ma:internalName="TaxCatchAll" ma:showField="CatchAllData" ma:web="cbdbe9cc-fc1f-4c7c-ac10-32f1f94970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cbdbe9cc-fc1f-4c7c-ac10-32f1f9497061">
      <UserInfo>
        <DisplayName>Connizzo, Kate</DisplayName>
        <AccountId>13</AccountId>
        <AccountType/>
      </UserInfo>
    </SharedWithUsers>
    <lcf76f155ced4ddcb4097134ff3c332f xmlns="dec09d60-5f1c-4879-82f1-0610b00f5eba">
      <Terms xmlns="http://schemas.microsoft.com/office/infopath/2007/PartnerControls"/>
    </lcf76f155ced4ddcb4097134ff3c332f>
    <TaxCatchAll xmlns="cbdbe9cc-fc1f-4c7c-ac10-32f1f949706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A2CBB7-FC40-4FDA-9725-A8F25E3149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ec09d60-5f1c-4879-82f1-0610b00f5eba"/>
    <ds:schemaRef ds:uri="cbdbe9cc-fc1f-4c7c-ac10-32f1f94970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5D407D-49E1-461B-839B-45D11B48187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dbe9cc-fc1f-4c7c-ac10-32f1f9497061"/>
    <ds:schemaRef ds:uri="dec09d60-5f1c-4879-82f1-0610b00f5eba"/>
  </ds:schemaRefs>
</ds:datastoreItem>
</file>

<file path=customXml/itemProps3.xml><?xml version="1.0" encoding="utf-8"?>
<ds:datastoreItem xmlns:ds="http://schemas.openxmlformats.org/officeDocument/2006/customXml" ds:itemID="{590848F9-2D83-4404-B038-AA5A99146F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3EEDB1-1CF1-407F-860A-ECF2709D48F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0b4933b-baad-433c-9c02-70edcc7559c6}" enabled="0" method="" siteId="{20b4933b-baad-433c-9c02-70edcc7559c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edu-updated-basic-template-2024</Template>
  <TotalTime>2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AOE Basis Document</vt:lpstr>
    </vt:vector>
  </TitlesOfParts>
  <Company>Vermont Agency of Education</Company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edu-state-placed-students-general-education-tuition-reimb-request</dc:title>
  <dc:subject/>
  <dc:creator>Vermont Agency of Education</dc:creator>
  <cp:keywords/>
  <dc:description/>
  <cp:lastModifiedBy>Dente, Stevie they/them</cp:lastModifiedBy>
  <cp:revision>3</cp:revision>
  <cp:lastPrinted>2025-02-19T22:32:00Z</cp:lastPrinted>
  <dcterms:created xsi:type="dcterms:W3CDTF">2025-02-24T17:28:00Z</dcterms:created>
  <dcterms:modified xsi:type="dcterms:W3CDTF">2025-03-24T12:35:00Z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0x010100A2ED036C40229242866AE1C48BA290DA</vt:lpwstr>
  </property>
  <property fmtid="{D5CDD505-2E9C-101B-9397-08002B2CF9AE}" pid="3" name="MediaServiceImageTags">
    <vt:lpwstr/>
  </property>
</Properties>
</file>